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F7860" w14:textId="77777777" w:rsidR="004E7BB9" w:rsidRPr="00F26449" w:rsidRDefault="004E7BB9" w:rsidP="00F26449">
      <w:pPr>
        <w:pStyle w:val="Nzov"/>
        <w:rPr>
          <w:rStyle w:val="Odkaznapoznmkupodiarou"/>
        </w:rPr>
      </w:pPr>
    </w:p>
    <w:p w14:paraId="0BB9E74D" w14:textId="757AAF2E" w:rsidR="004E7BB9" w:rsidRPr="0004256C" w:rsidRDefault="00DE78A4" w:rsidP="0004256C">
      <w:pPr>
        <w:pStyle w:val="Nzov"/>
      </w:pPr>
      <w:r>
        <w:t xml:space="preserve">Title </w:t>
      </w:r>
      <w:r w:rsidR="00F26449">
        <w:t>of the paper</w:t>
      </w:r>
      <w:r w:rsidR="00A36497">
        <w:t xml:space="preserve"> in English</w:t>
      </w:r>
      <w:r w:rsidR="092B4B41">
        <w:t xml:space="preserve"> – not exceeding 100 characters, do not use capitals</w:t>
      </w:r>
      <w:r>
        <w:br/>
        <w:t>(16-point type size, upper- and lower-case, bold and centered)</w:t>
      </w:r>
    </w:p>
    <w:p w14:paraId="75EB2214" w14:textId="77777777" w:rsidR="004E7BB9" w:rsidRPr="0004256C" w:rsidRDefault="004E7BB9" w:rsidP="00763BFD">
      <w:pPr>
        <w:pStyle w:val="Freeline"/>
      </w:pPr>
    </w:p>
    <w:p w14:paraId="58874071" w14:textId="77777777" w:rsidR="004E7BB9" w:rsidRPr="0004256C" w:rsidRDefault="004E7BB9" w:rsidP="00763BFD">
      <w:pPr>
        <w:pStyle w:val="Freeline"/>
      </w:pPr>
    </w:p>
    <w:p w14:paraId="57C00D89" w14:textId="77777777" w:rsidR="004E7BB9" w:rsidRPr="00F26449" w:rsidRDefault="00C869EB" w:rsidP="00F26449">
      <w:pPr>
        <w:pStyle w:val="InstitutionAddress"/>
        <w:rPr>
          <w:rStyle w:val="Authors"/>
        </w:rPr>
      </w:pPr>
      <w:r w:rsidRPr="00F26449">
        <w:rPr>
          <w:rStyle w:val="Authors"/>
        </w:rPr>
        <w:t>Name Surname</w:t>
      </w:r>
      <w:r w:rsidRPr="00F26449">
        <w:rPr>
          <w:rStyle w:val="Odkaznapoznmkupodiarou"/>
        </w:rPr>
        <w:footnoteReference w:id="2"/>
      </w:r>
      <w:r w:rsidRPr="00F26449">
        <w:rPr>
          <w:rStyle w:val="Authors"/>
        </w:rPr>
        <w:t xml:space="preserve"> – Name Surname</w:t>
      </w:r>
      <w:r w:rsidR="00197584" w:rsidRPr="00F26449">
        <w:rPr>
          <w:rStyle w:val="Odkaznapoznmkupodiarou"/>
        </w:rPr>
        <w:footnoteReference w:id="3"/>
      </w:r>
    </w:p>
    <w:p w14:paraId="7DD41C7A" w14:textId="77777777" w:rsidR="00582530" w:rsidRPr="00582530" w:rsidRDefault="00582530" w:rsidP="00F26449">
      <w:pPr>
        <w:pStyle w:val="Institutionname"/>
        <w:rPr>
          <w:lang w:val="en-CA"/>
        </w:rPr>
      </w:pPr>
      <w:r w:rsidRPr="00582530">
        <w:rPr>
          <w:lang w:val="en-CA"/>
        </w:rPr>
        <w:t>Institution</w:t>
      </w:r>
    </w:p>
    <w:p w14:paraId="4D55811C" w14:textId="77777777" w:rsidR="004E7BB9" w:rsidRPr="009026AF" w:rsidRDefault="004E7BB9" w:rsidP="00F26449">
      <w:pPr>
        <w:pStyle w:val="InstitutionAddress"/>
        <w:rPr>
          <w:lang w:val="en-CA"/>
        </w:rPr>
      </w:pPr>
      <w:r w:rsidRPr="009026AF">
        <w:rPr>
          <w:lang w:val="en-CA"/>
        </w:rPr>
        <w:t>Affiliation Country</w:t>
      </w:r>
    </w:p>
    <w:p w14:paraId="6446F4B3" w14:textId="77777777" w:rsidR="004E7BB9" w:rsidRDefault="00C869EB" w:rsidP="00F26449">
      <w:pPr>
        <w:pStyle w:val="Institutionname"/>
        <w:rPr>
          <w:lang w:val="en-CA"/>
        </w:rPr>
      </w:pPr>
      <w:r>
        <w:rPr>
          <w:lang w:val="en-CA"/>
        </w:rPr>
        <w:t xml:space="preserve"> </w:t>
      </w:r>
      <w:r w:rsidR="009026AF">
        <w:rPr>
          <w:lang w:val="en-CA"/>
        </w:rPr>
        <w:t>(12</w:t>
      </w:r>
      <w:r w:rsidR="004E7BB9" w:rsidRPr="009026AF">
        <w:rPr>
          <w:lang w:val="en-CA"/>
        </w:rPr>
        <w:t>-point type size, upper and lower case, centered under the title</w:t>
      </w:r>
      <w:r w:rsidR="00582530">
        <w:rPr>
          <w:lang w:val="en-CA"/>
        </w:rPr>
        <w:t xml:space="preserve">, </w:t>
      </w:r>
      <w:r w:rsidR="004E7BB9">
        <w:rPr>
          <w:lang w:val="en-CA"/>
        </w:rPr>
        <w:t xml:space="preserve">author name(s) upper-case, </w:t>
      </w:r>
      <w:r w:rsidR="00582530" w:rsidRPr="00D229BB">
        <w:t>institution’s name italics</w:t>
      </w:r>
      <w:r w:rsidR="004E7BB9" w:rsidRPr="009026AF">
        <w:rPr>
          <w:lang w:val="en-CA"/>
        </w:rPr>
        <w:t>)</w:t>
      </w:r>
    </w:p>
    <w:p w14:paraId="11265597" w14:textId="77777777" w:rsidR="00E12CEE" w:rsidRDefault="00E12CEE" w:rsidP="00763BFD">
      <w:pPr>
        <w:pStyle w:val="Freeline"/>
      </w:pPr>
    </w:p>
    <w:p w14:paraId="06AE3E2D" w14:textId="77777777" w:rsidR="00E12CEE" w:rsidRPr="00E12CEE" w:rsidRDefault="00E12CEE" w:rsidP="00763BFD">
      <w:pPr>
        <w:pStyle w:val="Freeline"/>
      </w:pPr>
    </w:p>
    <w:p w14:paraId="6594004A" w14:textId="77777777" w:rsidR="00E12CEE" w:rsidRPr="00E12CEE" w:rsidRDefault="00E12CEE" w:rsidP="00B75C7A">
      <w:pPr>
        <w:pStyle w:val="Abstracttitle"/>
        <w:rPr>
          <w:lang w:val="en-CA"/>
        </w:rPr>
      </w:pPr>
      <w:r w:rsidRPr="00E12CEE">
        <w:rPr>
          <w:lang w:val="en-CA"/>
        </w:rPr>
        <w:t>Abstract</w:t>
      </w:r>
    </w:p>
    <w:p w14:paraId="79DBFCB5" w14:textId="782BAA5B" w:rsidR="00E12CEE" w:rsidRPr="00E12CEE" w:rsidRDefault="00E12CEE" w:rsidP="00B75C7A">
      <w:pPr>
        <w:pStyle w:val="Abstract"/>
        <w:rPr>
          <w:lang w:val="en-CA"/>
        </w:rPr>
      </w:pPr>
      <w:r w:rsidRPr="16E28D4F">
        <w:rPr>
          <w:lang w:val="en-CA"/>
        </w:rPr>
        <w:t xml:space="preserve">Your paper should be in the same format as this file.  The abstract goes here. Your abstract should be a maximum of </w:t>
      </w:r>
      <w:r w:rsidR="00C45A50" w:rsidRPr="16E28D4F">
        <w:rPr>
          <w:b/>
          <w:bCs/>
          <w:lang w:val="en-CA"/>
        </w:rPr>
        <w:t>200</w:t>
      </w:r>
      <w:r w:rsidRPr="16E28D4F">
        <w:rPr>
          <w:b/>
          <w:bCs/>
          <w:lang w:val="en-CA"/>
        </w:rPr>
        <w:t xml:space="preserve"> words</w:t>
      </w:r>
      <w:r w:rsidRPr="16E28D4F">
        <w:rPr>
          <w:lang w:val="en-CA"/>
        </w:rPr>
        <w:t xml:space="preserve"> here clearly outlining the contribution of your paper.</w:t>
      </w:r>
      <w:r w:rsidR="00C869EB" w:rsidRPr="16E28D4F">
        <w:rPr>
          <w:lang w:val="en-CA"/>
        </w:rPr>
        <w:t xml:space="preserve"> </w:t>
      </w:r>
      <w:r w:rsidRPr="16E28D4F">
        <w:rPr>
          <w:lang w:val="en-CA"/>
        </w:rPr>
        <w:t xml:space="preserve">For the abstract use Times New Roman font, italics, 10-point type size, centered. </w:t>
      </w:r>
    </w:p>
    <w:p w14:paraId="077AA631" w14:textId="77777777" w:rsidR="00E12CEE" w:rsidRPr="00E12CEE" w:rsidRDefault="003A05A6" w:rsidP="00B75C7A">
      <w:pPr>
        <w:pStyle w:val="Freeline"/>
      </w:pPr>
      <w:r>
        <w:t>(1 free</w:t>
      </w:r>
      <w:r w:rsidR="00B10FEB">
        <w:t xml:space="preserve"> line</w:t>
      </w:r>
      <w:r w:rsidR="0004256C">
        <w:t>, 12pt</w:t>
      </w:r>
      <w:r>
        <w:t>)</w:t>
      </w:r>
    </w:p>
    <w:p w14:paraId="074651CA" w14:textId="77777777" w:rsidR="00E12CEE" w:rsidRDefault="00B10FEB" w:rsidP="00B75C7A">
      <w:pPr>
        <w:pStyle w:val="Zkladntext"/>
      </w:pPr>
      <w:r w:rsidRPr="16E28D4F">
        <w:rPr>
          <w:rStyle w:val="BodytextHighlight"/>
        </w:rPr>
        <w:t>Key</w:t>
      </w:r>
      <w:r w:rsidR="00E12CEE" w:rsidRPr="16E28D4F">
        <w:rPr>
          <w:rStyle w:val="BodytextHighlight"/>
        </w:rPr>
        <w:t>words:</w:t>
      </w:r>
      <w:r w:rsidR="00E12CEE">
        <w:t xml:space="preserve"> </w:t>
      </w:r>
      <w:r w:rsidR="00D631A4">
        <w:t>(</w:t>
      </w:r>
      <w:r w:rsidR="00D631A4" w:rsidRPr="16E28D4F">
        <w:rPr>
          <w:b/>
          <w:bCs/>
        </w:rPr>
        <w:t>5</w:t>
      </w:r>
      <w:r w:rsidRPr="16E28D4F">
        <w:rPr>
          <w:b/>
          <w:bCs/>
        </w:rPr>
        <w:t xml:space="preserve"> </w:t>
      </w:r>
      <w:r w:rsidR="00D631A4" w:rsidRPr="16E28D4F">
        <w:rPr>
          <w:b/>
          <w:bCs/>
        </w:rPr>
        <w:t>-</w:t>
      </w:r>
      <w:r w:rsidRPr="16E28D4F">
        <w:rPr>
          <w:b/>
          <w:bCs/>
        </w:rPr>
        <w:t xml:space="preserve"> </w:t>
      </w:r>
      <w:r w:rsidR="00D631A4" w:rsidRPr="16E28D4F">
        <w:rPr>
          <w:b/>
          <w:bCs/>
        </w:rPr>
        <w:t>7 words,</w:t>
      </w:r>
      <w:r w:rsidR="00D631A4">
        <w:t xml:space="preserve"> separated by commas) Keyword, Keyword</w:t>
      </w:r>
      <w:r w:rsidR="00E12CEE">
        <w:t xml:space="preserve">. </w:t>
      </w:r>
    </w:p>
    <w:p w14:paraId="2FBC5766" w14:textId="77777777" w:rsidR="00D11F6D" w:rsidRDefault="003A05A6" w:rsidP="00B75C7A">
      <w:pPr>
        <w:pStyle w:val="Freeline"/>
      </w:pPr>
      <w:r>
        <w:t>(1 free</w:t>
      </w:r>
      <w:r w:rsidR="00B10FEB" w:rsidRPr="00B10FEB">
        <w:t xml:space="preserve"> </w:t>
      </w:r>
      <w:r w:rsidR="00B10FEB">
        <w:t>line</w:t>
      </w:r>
      <w:r w:rsidR="0004256C">
        <w:t>, 12pt</w:t>
      </w:r>
      <w:r>
        <w:t>)</w:t>
      </w:r>
    </w:p>
    <w:p w14:paraId="6771B38D" w14:textId="176996FA" w:rsidR="00D11F6D" w:rsidRPr="00E12CEE" w:rsidRDefault="00D11F6D" w:rsidP="00B75C7A">
      <w:pPr>
        <w:pStyle w:val="Zkladntext"/>
      </w:pPr>
      <w:r w:rsidRPr="00F67FB3">
        <w:rPr>
          <w:rStyle w:val="BodytextHighlight"/>
        </w:rPr>
        <w:t xml:space="preserve">JEL Classification: </w:t>
      </w:r>
      <w:r>
        <w:t>(</w:t>
      </w:r>
      <w:hyperlink r:id="rId11" w:history="1">
        <w:r w:rsidR="00CD7A54" w:rsidRPr="00C76A51">
          <w:rPr>
            <w:rStyle w:val="Hypertextovprepojenie"/>
          </w:rPr>
          <w:t>http://www.aeaweb.org/journal/jel_class_system.html</w:t>
        </w:r>
      </w:hyperlink>
      <w:r w:rsidR="00CD7A54">
        <w:t>; use max</w:t>
      </w:r>
      <w:r w:rsidR="008D19CC">
        <w:t>. 3 codes</w:t>
      </w:r>
      <w:r>
        <w:t>)</w:t>
      </w:r>
    </w:p>
    <w:p w14:paraId="10021DB7" w14:textId="77777777" w:rsidR="003A05A6" w:rsidRPr="00E12CEE" w:rsidRDefault="003A05A6" w:rsidP="00B75C7A">
      <w:pPr>
        <w:pStyle w:val="Freeline"/>
      </w:pPr>
      <w:r>
        <w:t>(1 free</w:t>
      </w:r>
      <w:r w:rsidR="00B10FEB" w:rsidRPr="00B10FEB">
        <w:t xml:space="preserve"> </w:t>
      </w:r>
      <w:r w:rsidR="00B10FEB">
        <w:t>line</w:t>
      </w:r>
      <w:r w:rsidR="0004256C">
        <w:t>, 12pt</w:t>
      </w:r>
      <w:r>
        <w:t>)</w:t>
      </w:r>
    </w:p>
    <w:p w14:paraId="3C3AA1C3" w14:textId="77777777" w:rsidR="003A05A6" w:rsidRPr="00E12CEE" w:rsidRDefault="003A05A6" w:rsidP="00B75C7A">
      <w:pPr>
        <w:pStyle w:val="Freeline"/>
      </w:pPr>
      <w:r>
        <w:t>(1 free</w:t>
      </w:r>
      <w:r w:rsidR="00B10FEB" w:rsidRPr="00B10FEB">
        <w:t xml:space="preserve"> </w:t>
      </w:r>
      <w:r w:rsidR="00B10FEB">
        <w:t>line</w:t>
      </w:r>
      <w:r w:rsidR="0004256C">
        <w:t>, 12pt</w:t>
      </w:r>
      <w:r>
        <w:t>)</w:t>
      </w:r>
    </w:p>
    <w:p w14:paraId="305C9D18" w14:textId="77777777" w:rsidR="004E7BB9" w:rsidRPr="00F53194" w:rsidRDefault="004E7BB9" w:rsidP="00892F6E">
      <w:pPr>
        <w:pStyle w:val="Nadpis1"/>
      </w:pPr>
      <w:r w:rsidRPr="0004256C">
        <w:t>Introduction</w:t>
      </w:r>
    </w:p>
    <w:p w14:paraId="6C0360BB" w14:textId="62948BD0" w:rsidR="00CE78D9" w:rsidRDefault="00C869EB" w:rsidP="00CE78D9">
      <w:pPr>
        <w:pStyle w:val="Zkladntext"/>
      </w:pPr>
      <w:r>
        <w:t xml:space="preserve">Your </w:t>
      </w:r>
      <w:r w:rsidR="00947D9D">
        <w:t>document</w:t>
      </w:r>
      <w:r>
        <w:t xml:space="preserve"> should be written in English language in the same format as this file. The structure of the paper should be as follows - title, names of authors, affiliation, e-mail address, abstract, keywords, introduction, body of paper, conclusion and references. </w:t>
      </w:r>
      <w:r w:rsidR="00B10FEB">
        <w:t>Use a free line to divide paragraphs.</w:t>
      </w:r>
      <w:r w:rsidR="00CE78D9">
        <w:t xml:space="preserve"> Document should not exceed </w:t>
      </w:r>
      <w:r w:rsidR="00027A6F" w:rsidRPr="16E28D4F">
        <w:rPr>
          <w:b/>
          <w:bCs/>
        </w:rPr>
        <w:t>8</w:t>
      </w:r>
      <w:r w:rsidR="00CE78D9" w:rsidRPr="16E28D4F">
        <w:rPr>
          <w:b/>
          <w:bCs/>
        </w:rPr>
        <w:t xml:space="preserve"> </w:t>
      </w:r>
      <w:r w:rsidR="00027A6F" w:rsidRPr="16E28D4F">
        <w:rPr>
          <w:b/>
          <w:bCs/>
        </w:rPr>
        <w:t xml:space="preserve">A4 </w:t>
      </w:r>
      <w:r w:rsidR="00CE78D9" w:rsidRPr="16E28D4F">
        <w:rPr>
          <w:b/>
          <w:bCs/>
        </w:rPr>
        <w:t xml:space="preserve">pages </w:t>
      </w:r>
      <w:r w:rsidR="00CE78D9">
        <w:t>(including appendix). All authors are welcomed to submit up to two articles.</w:t>
      </w:r>
    </w:p>
    <w:p w14:paraId="58A2DCEB" w14:textId="77777777" w:rsidR="00B10FEB" w:rsidRPr="00E12CEE" w:rsidRDefault="00B10FEB" w:rsidP="00B75C7A">
      <w:pPr>
        <w:pStyle w:val="Freeline"/>
      </w:pPr>
      <w:r>
        <w:t>(1 free</w:t>
      </w:r>
      <w:r w:rsidRPr="00B10FEB">
        <w:t xml:space="preserve"> </w:t>
      </w:r>
      <w:r>
        <w:t>line</w:t>
      </w:r>
      <w:r w:rsidR="00D65EEC">
        <w:t xml:space="preserve"> before new </w:t>
      </w:r>
      <w:r w:rsidR="000558DD">
        <w:t>paragraph</w:t>
      </w:r>
      <w:r>
        <w:t>)</w:t>
      </w:r>
    </w:p>
    <w:p w14:paraId="7B020E4A" w14:textId="77777777" w:rsidR="004E7BB9" w:rsidRPr="009026AF" w:rsidRDefault="00C869EB" w:rsidP="00B75C7A">
      <w:pPr>
        <w:pStyle w:val="Zkladntext"/>
      </w:pPr>
      <w:r>
        <w:t>Introduction should provide wider context, substantiation of the need of writing and publishing the paper, its goal.</w:t>
      </w:r>
    </w:p>
    <w:p w14:paraId="18EB34CE" w14:textId="77777777" w:rsidR="003A05A6" w:rsidRPr="00E12CEE" w:rsidRDefault="003A05A6" w:rsidP="00B75C7A">
      <w:pPr>
        <w:pStyle w:val="Freeline"/>
      </w:pPr>
      <w:r>
        <w:t>(1 free</w:t>
      </w:r>
      <w:r w:rsidR="00B10FEB" w:rsidRPr="00B10FEB">
        <w:t xml:space="preserve"> </w:t>
      </w:r>
      <w:r w:rsidR="00B10FEB">
        <w:t>line</w:t>
      </w:r>
      <w:r w:rsidR="000558DD">
        <w:t xml:space="preserve"> </w:t>
      </w:r>
      <w:r w:rsidR="00AC14D8">
        <w:t>be</w:t>
      </w:r>
      <w:r w:rsidR="000558DD">
        <w:t>for</w:t>
      </w:r>
      <w:r w:rsidR="00AC14D8">
        <w:t>e new chapter</w:t>
      </w:r>
      <w:r>
        <w:t>)</w:t>
      </w:r>
    </w:p>
    <w:p w14:paraId="1255897F" w14:textId="77777777" w:rsidR="004E7BB9" w:rsidRPr="009026AF" w:rsidRDefault="004E7BB9" w:rsidP="00892F6E">
      <w:pPr>
        <w:pStyle w:val="Nadpis1"/>
      </w:pPr>
      <w:r w:rsidRPr="009026AF">
        <w:t>Body of Paper</w:t>
      </w:r>
    </w:p>
    <w:p w14:paraId="76888BA0" w14:textId="77777777" w:rsidR="004E7BB9" w:rsidRPr="009026AF" w:rsidRDefault="00197584" w:rsidP="00764C5E">
      <w:pPr>
        <w:pStyle w:val="Zkladntext"/>
      </w:pPr>
      <w:r w:rsidRPr="00197584">
        <w:t xml:space="preserve">Body of </w:t>
      </w:r>
      <w:r>
        <w:t xml:space="preserve">your document </w:t>
      </w:r>
      <w:r w:rsidRPr="00197584">
        <w:t xml:space="preserve">should </w:t>
      </w:r>
      <w:r w:rsidRPr="00764C5E">
        <w:t>be</w:t>
      </w:r>
      <w:r w:rsidRPr="00197584">
        <w:t xml:space="preserve"> divided into chapters and sub-chapters</w:t>
      </w:r>
      <w:r>
        <w:t xml:space="preserve">. </w:t>
      </w:r>
      <w:r w:rsidR="004E7BB9" w:rsidRPr="009026AF">
        <w:t>Headings should be 1</w:t>
      </w:r>
      <w:r w:rsidR="009026AF">
        <w:t>4</w:t>
      </w:r>
      <w:r w:rsidR="004E7BB9" w:rsidRPr="009026AF">
        <w:t>-point, upper- and lower-case, bold.  Subheadings should be 1</w:t>
      </w:r>
      <w:r w:rsidR="009026AF">
        <w:t>2</w:t>
      </w:r>
      <w:r w:rsidR="00582530">
        <w:t>-point upper- and lower-case, bold.</w:t>
      </w:r>
    </w:p>
    <w:p w14:paraId="6F6165B2" w14:textId="77777777" w:rsidR="00197584" w:rsidRDefault="00197584" w:rsidP="00B75C7A">
      <w:pPr>
        <w:pStyle w:val="Zkladntext"/>
      </w:pPr>
      <w:r w:rsidRPr="009026AF">
        <w:t>For the body of your docume</w:t>
      </w:r>
      <w:r>
        <w:t>nt, use Times New Roman font, 12</w:t>
      </w:r>
      <w:r w:rsidRPr="009026AF">
        <w:t>-point type size, single-spaced.  The whole document should be fully justified (</w:t>
      </w:r>
      <w:proofErr w:type="gramStart"/>
      <w:r w:rsidRPr="009026AF">
        <w:t>not only left</w:t>
      </w:r>
      <w:proofErr w:type="gramEnd"/>
      <w:r w:rsidRPr="009026AF">
        <w:t xml:space="preserve">-justified).  </w:t>
      </w:r>
    </w:p>
    <w:p w14:paraId="06873F26" w14:textId="77777777" w:rsidR="003A05A6" w:rsidRPr="00E12CEE" w:rsidRDefault="003A05A6" w:rsidP="00763BFD">
      <w:pPr>
        <w:pStyle w:val="Freeline"/>
      </w:pPr>
      <w:r>
        <w:t>(1 free</w:t>
      </w:r>
      <w:r w:rsidR="000558DD">
        <w:t xml:space="preserve"> line </w:t>
      </w:r>
      <w:r w:rsidR="00AC14D8">
        <w:t>before new</w:t>
      </w:r>
      <w:r w:rsidR="000558DD">
        <w:t xml:space="preserve"> </w:t>
      </w:r>
      <w:r w:rsidR="00AC14D8">
        <w:t>sub-</w:t>
      </w:r>
      <w:r w:rsidR="000558DD">
        <w:t>chapter</w:t>
      </w:r>
      <w:r>
        <w:t>)</w:t>
      </w:r>
    </w:p>
    <w:p w14:paraId="0D8E546C" w14:textId="33424658" w:rsidR="004E7BB9" w:rsidRPr="00892F6E" w:rsidRDefault="062769F4" w:rsidP="73CB27F2">
      <w:pPr>
        <w:pStyle w:val="Nadpis2"/>
      </w:pPr>
      <w:r>
        <w:t xml:space="preserve">Graphs, Tables, and </w:t>
      </w:r>
      <w:r w:rsidR="6ABE773E">
        <w:t>Figure</w:t>
      </w:r>
    </w:p>
    <w:p w14:paraId="28496EE1" w14:textId="77777777" w:rsidR="00197584" w:rsidRDefault="00197584" w:rsidP="00764C5E">
      <w:pPr>
        <w:pStyle w:val="Zkladntext"/>
      </w:pPr>
      <w:r>
        <w:lastRenderedPageBreak/>
        <w:t xml:space="preserve">All the Tables, Figures and </w:t>
      </w:r>
      <w:r w:rsidRPr="00764C5E">
        <w:t>Mathematic</w:t>
      </w:r>
      <w:r>
        <w:t xml:space="preserve"> formulas should be numbered. </w:t>
      </w:r>
      <w:r w:rsidRPr="00197584">
        <w:t>Tables should be centered and numbered</w:t>
      </w:r>
      <w:r>
        <w:t>.</w:t>
      </w:r>
      <w:r w:rsidRPr="00197584">
        <w:t xml:space="preserve"> </w:t>
      </w:r>
      <w:r>
        <w:t>Text “</w:t>
      </w:r>
      <w:r w:rsidRPr="00F67FB3">
        <w:rPr>
          <w:rStyle w:val="BodytextHighlight"/>
        </w:rPr>
        <w:t>Table X</w:t>
      </w:r>
      <w:r>
        <w:t>” should be left aligned above the left side of the table</w:t>
      </w:r>
      <w:r w:rsidR="00D631A4">
        <w:t>, 10pt</w:t>
      </w:r>
      <w:r>
        <w:t>.</w:t>
      </w:r>
    </w:p>
    <w:p w14:paraId="242F77B2" w14:textId="77777777" w:rsidR="003A05A6" w:rsidRDefault="003A05A6" w:rsidP="00763BFD">
      <w:pPr>
        <w:pStyle w:val="Freeline"/>
      </w:pPr>
      <w:r>
        <w:t>(1 free</w:t>
      </w:r>
      <w:r w:rsidR="000558DD">
        <w:t xml:space="preserve"> line before table</w:t>
      </w:r>
      <w:r>
        <w:t>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6"/>
        <w:gridCol w:w="2740"/>
        <w:gridCol w:w="3218"/>
      </w:tblGrid>
      <w:tr w:rsidR="00AD3C9A" w14:paraId="0F5A9342" w14:textId="77777777" w:rsidTr="000558DD">
        <w:trPr>
          <w:trHeight w:val="255"/>
          <w:jc w:val="center"/>
        </w:trPr>
        <w:tc>
          <w:tcPr>
            <w:tcW w:w="5000" w:type="pct"/>
            <w:gridSpan w:val="3"/>
            <w:tcBorders>
              <w:bottom w:val="single" w:sz="12" w:space="0" w:color="auto"/>
            </w:tcBorders>
          </w:tcPr>
          <w:p w14:paraId="4C0FA5DB" w14:textId="2F6A2C9C" w:rsidR="00AD3C9A" w:rsidRDefault="00764C5E" w:rsidP="00764C5E">
            <w:pPr>
              <w:pStyle w:val="Captiontable"/>
            </w:pPr>
            <w:r>
              <w:t xml:space="preserve">Table </w:t>
            </w:r>
            <w:r>
              <w:fldChar w:fldCharType="begin"/>
            </w:r>
            <w:r>
              <w:instrText xml:space="preserve"> SEQ Table \* ARABIC </w:instrText>
            </w:r>
            <w:r>
              <w:fldChar w:fldCharType="separate"/>
            </w:r>
            <w:r w:rsidR="009C7CDF">
              <w:rPr>
                <w:noProof/>
              </w:rPr>
              <w:t>1</w:t>
            </w:r>
            <w:r>
              <w:fldChar w:fldCharType="end"/>
            </w:r>
            <w:r>
              <w:t xml:space="preserve"> </w:t>
            </w:r>
            <w:r w:rsidR="008B6311">
              <w:t>Table caption</w:t>
            </w:r>
          </w:p>
        </w:tc>
      </w:tr>
      <w:tr w:rsidR="00197584" w14:paraId="455464F4" w14:textId="77777777" w:rsidTr="000558DD">
        <w:trPr>
          <w:trHeight w:val="255"/>
          <w:jc w:val="center"/>
        </w:trPr>
        <w:tc>
          <w:tcPr>
            <w:tcW w:w="183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D01682" w14:textId="77777777" w:rsidR="00197584" w:rsidRPr="006052BD" w:rsidRDefault="00197584" w:rsidP="00163218"/>
        </w:tc>
        <w:tc>
          <w:tcPr>
            <w:tcW w:w="1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304C" w14:textId="77777777" w:rsidR="00197584" w:rsidRPr="006052BD" w:rsidRDefault="00197584" w:rsidP="00163218"/>
        </w:tc>
        <w:tc>
          <w:tcPr>
            <w:tcW w:w="1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D5C0DC" w14:textId="77777777" w:rsidR="00197584" w:rsidRPr="006052BD" w:rsidRDefault="00197584" w:rsidP="00163218"/>
        </w:tc>
      </w:tr>
      <w:tr w:rsidR="00197584" w14:paraId="272DAD3D" w14:textId="77777777" w:rsidTr="000558DD">
        <w:trPr>
          <w:trHeight w:val="255"/>
          <w:jc w:val="center"/>
        </w:trPr>
        <w:tc>
          <w:tcPr>
            <w:tcW w:w="183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B1C4D9" w14:textId="77777777" w:rsidR="00197584" w:rsidRPr="006052BD" w:rsidRDefault="00197584" w:rsidP="00163218"/>
        </w:tc>
        <w:tc>
          <w:tcPr>
            <w:tcW w:w="1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9B5D" w14:textId="77777777" w:rsidR="00197584" w:rsidRPr="006052BD" w:rsidRDefault="00197584" w:rsidP="00163218"/>
        </w:tc>
        <w:tc>
          <w:tcPr>
            <w:tcW w:w="1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2A1327" w14:textId="77777777" w:rsidR="00197584" w:rsidRPr="006052BD" w:rsidRDefault="00197584" w:rsidP="00163218"/>
        </w:tc>
      </w:tr>
      <w:tr w:rsidR="00197584" w14:paraId="44012CF6" w14:textId="77777777" w:rsidTr="000558DD">
        <w:trPr>
          <w:trHeight w:val="255"/>
          <w:jc w:val="center"/>
        </w:trPr>
        <w:tc>
          <w:tcPr>
            <w:tcW w:w="183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5BD07C" w14:textId="77777777" w:rsidR="00197584" w:rsidRPr="006052BD" w:rsidRDefault="00197584" w:rsidP="00163218"/>
        </w:tc>
        <w:tc>
          <w:tcPr>
            <w:tcW w:w="1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9D7EC" w14:textId="77777777" w:rsidR="00197584" w:rsidRPr="006052BD" w:rsidRDefault="00197584" w:rsidP="00163218"/>
        </w:tc>
        <w:tc>
          <w:tcPr>
            <w:tcW w:w="1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BD5F62" w14:textId="77777777" w:rsidR="00197584" w:rsidRPr="006052BD" w:rsidRDefault="00197584" w:rsidP="00163218"/>
        </w:tc>
      </w:tr>
      <w:tr w:rsidR="00197584" w14:paraId="2C80EC0B" w14:textId="77777777" w:rsidTr="000558DD">
        <w:trPr>
          <w:trHeight w:val="255"/>
          <w:jc w:val="center"/>
        </w:trPr>
        <w:tc>
          <w:tcPr>
            <w:tcW w:w="183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26A498" w14:textId="77777777" w:rsidR="00197584" w:rsidRPr="006052BD" w:rsidRDefault="00197584" w:rsidP="00163218"/>
        </w:tc>
        <w:tc>
          <w:tcPr>
            <w:tcW w:w="1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4324" w14:textId="77777777" w:rsidR="00197584" w:rsidRPr="006052BD" w:rsidRDefault="00197584" w:rsidP="00163218"/>
        </w:tc>
        <w:tc>
          <w:tcPr>
            <w:tcW w:w="17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6DB9E3" w14:textId="77777777" w:rsidR="00197584" w:rsidRPr="006052BD" w:rsidRDefault="00197584" w:rsidP="00163218"/>
        </w:tc>
      </w:tr>
      <w:tr w:rsidR="00197584" w14:paraId="34009E06" w14:textId="77777777" w:rsidTr="000558DD">
        <w:trPr>
          <w:trHeight w:val="255"/>
          <w:jc w:val="center"/>
        </w:trPr>
        <w:tc>
          <w:tcPr>
            <w:tcW w:w="183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8EC2CC6" w14:textId="77777777" w:rsidR="00197584" w:rsidRPr="006052BD" w:rsidRDefault="00197584" w:rsidP="00163218"/>
        </w:tc>
        <w:tc>
          <w:tcPr>
            <w:tcW w:w="1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7E8C69" w14:textId="77777777" w:rsidR="00197584" w:rsidRPr="006052BD" w:rsidRDefault="00197584" w:rsidP="00163218"/>
        </w:tc>
        <w:tc>
          <w:tcPr>
            <w:tcW w:w="171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CDD61DF" w14:textId="77777777" w:rsidR="00197584" w:rsidRPr="006052BD" w:rsidRDefault="00197584" w:rsidP="00163218"/>
        </w:tc>
      </w:tr>
    </w:tbl>
    <w:p w14:paraId="16BB293E" w14:textId="77777777" w:rsidR="00197584" w:rsidRPr="00447174" w:rsidRDefault="00D631A4" w:rsidP="00763BFD">
      <w:pPr>
        <w:pStyle w:val="Sourcetable"/>
        <w:rPr>
          <w:rStyle w:val="Sourcefigure"/>
          <w:i/>
          <w:iCs/>
        </w:rPr>
      </w:pPr>
      <w:r w:rsidRPr="00447174">
        <w:rPr>
          <w:rStyle w:val="Sourcefigure"/>
          <w:i/>
          <w:iCs/>
        </w:rPr>
        <w:t xml:space="preserve">Source: </w:t>
      </w:r>
      <w:r w:rsidR="00834C94" w:rsidRPr="00447174">
        <w:rPr>
          <w:rStyle w:val="Sourcefigure"/>
          <w:i/>
          <w:iCs/>
        </w:rPr>
        <w:t>Smith, 2010</w:t>
      </w:r>
    </w:p>
    <w:p w14:paraId="2529F9EE" w14:textId="77777777" w:rsidR="00D631A4" w:rsidRDefault="003A05A6" w:rsidP="00763BFD">
      <w:pPr>
        <w:pStyle w:val="Freeline"/>
      </w:pPr>
      <w:r>
        <w:t>(1 free</w:t>
      </w:r>
      <w:r w:rsidR="00BF580B">
        <w:t xml:space="preserve"> line after table</w:t>
      </w:r>
      <w:r>
        <w:t>)</w:t>
      </w:r>
    </w:p>
    <w:p w14:paraId="5665E119" w14:textId="77777777" w:rsidR="003A05A6" w:rsidRDefault="003A05A6" w:rsidP="00764C5E">
      <w:pPr>
        <w:pStyle w:val="Zkladntext"/>
      </w:pPr>
      <w:r w:rsidRPr="00197584">
        <w:t>Figures are also centered and numbered. Text “</w:t>
      </w:r>
      <w:r w:rsidRPr="00F67FB3">
        <w:rPr>
          <w:rStyle w:val="BodytextHighlight"/>
        </w:rPr>
        <w:t>Figure X</w:t>
      </w:r>
      <w:r w:rsidRPr="00197584">
        <w:t>” should be centered under the figure</w:t>
      </w:r>
      <w:r>
        <w:t xml:space="preserve">. </w:t>
      </w:r>
      <w:r w:rsidRPr="009026AF">
        <w:t>Images must be computer-designed and submitted as EMBEDDED images in your document.</w:t>
      </w:r>
    </w:p>
    <w:p w14:paraId="1D795A6B" w14:textId="77777777" w:rsidR="00BF580B" w:rsidRDefault="00BF580B" w:rsidP="00763BFD">
      <w:pPr>
        <w:pStyle w:val="Freeline"/>
      </w:pPr>
      <w:r>
        <w:t>(1 free line before figure)</w:t>
      </w:r>
    </w:p>
    <w:p w14:paraId="538E88A5" w14:textId="77777777" w:rsidR="00BF580B" w:rsidRDefault="00BF580B" w:rsidP="00763BFD">
      <w:pPr>
        <w:pStyle w:val="Zkladntext"/>
      </w:pPr>
      <w:r>
        <w:rPr>
          <w:noProof/>
          <w:lang w:val="sk-SK" w:eastAsia="sk-SK"/>
        </w:rPr>
        <w:drawing>
          <wp:inline distT="0" distB="0" distL="0" distR="0" wp14:anchorId="4CE77E3E" wp14:editId="67E301AA">
            <wp:extent cx="5962650" cy="1419225"/>
            <wp:effectExtent l="0" t="19050" r="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1E1D109D" w14:textId="3159BF47" w:rsidR="00BF580B" w:rsidRDefault="00BF580B" w:rsidP="00F53194">
      <w:pPr>
        <w:pStyle w:val="Popis"/>
      </w:pPr>
      <w:r w:rsidRPr="00F53194">
        <w:t>Figure</w:t>
      </w:r>
      <w:r w:rsidRPr="00BF580B">
        <w:t xml:space="preserve"> </w:t>
      </w:r>
      <w:r w:rsidRPr="00BF580B">
        <w:fldChar w:fldCharType="begin"/>
      </w:r>
      <w:r w:rsidRPr="00BF580B">
        <w:instrText xml:space="preserve"> SEQ Figure \* ARABIC </w:instrText>
      </w:r>
      <w:r w:rsidRPr="00BF580B">
        <w:fldChar w:fldCharType="separate"/>
      </w:r>
      <w:r w:rsidR="009C7CDF">
        <w:rPr>
          <w:noProof/>
        </w:rPr>
        <w:t>1</w:t>
      </w:r>
      <w:r w:rsidRPr="00BF580B">
        <w:fldChar w:fldCharType="end"/>
      </w:r>
      <w:r>
        <w:t xml:space="preserve"> </w:t>
      </w:r>
      <w:r w:rsidR="00447174">
        <w:t>Figure caption</w:t>
      </w:r>
    </w:p>
    <w:p w14:paraId="5C131560" w14:textId="77777777" w:rsidR="00671F84" w:rsidRPr="00763BFD" w:rsidRDefault="43C13884" w:rsidP="73CB27F2">
      <w:pPr>
        <w:pStyle w:val="Sourcetable"/>
        <w:rPr>
          <w:rStyle w:val="Sourcefigure"/>
        </w:rPr>
      </w:pPr>
      <w:r w:rsidRPr="73CB27F2">
        <w:rPr>
          <w:rStyle w:val="Sourcefigure"/>
        </w:rPr>
        <w:t>Source: Smith, 2010</w:t>
      </w:r>
    </w:p>
    <w:p w14:paraId="6327E282" w14:textId="77777777" w:rsidR="00BF580B" w:rsidRDefault="00BF580B" w:rsidP="00763BFD">
      <w:pPr>
        <w:pStyle w:val="Freeline"/>
      </w:pPr>
      <w:r>
        <w:t xml:space="preserve">(1 free line after </w:t>
      </w:r>
      <w:r w:rsidR="00BD5638">
        <w:t>figure</w:t>
      </w:r>
      <w:r>
        <w:t>)</w:t>
      </w:r>
    </w:p>
    <w:p w14:paraId="0C297EE1" w14:textId="4CC0B626" w:rsidR="00F53194" w:rsidRPr="009032D9" w:rsidRDefault="009B3326" w:rsidP="00764C5E">
      <w:pPr>
        <w:pStyle w:val="Zkladntext"/>
      </w:pPr>
      <w:r>
        <w:t>Mathematical</w:t>
      </w:r>
      <w:r w:rsidR="009032D9">
        <w:t xml:space="preserve"> f</w:t>
      </w:r>
      <w:r w:rsidR="009032D9" w:rsidRPr="009032D9">
        <w:t xml:space="preserve">ormulas should be </w:t>
      </w:r>
      <w:r>
        <w:t>centred</w:t>
      </w:r>
      <w:r w:rsidR="009032D9" w:rsidRPr="009032D9">
        <w:t xml:space="preserve"> and numbered. Numbering is </w:t>
      </w:r>
      <w:proofErr w:type="gramStart"/>
      <w:r>
        <w:t>right-aligned</w:t>
      </w:r>
      <w:proofErr w:type="gramEnd"/>
      <w:r w:rsidR="009032D9" w:rsidRPr="009032D9">
        <w:t>. To write Formulas, you should use Microsoft Equation</w:t>
      </w:r>
      <w:r w:rsidR="009032D9">
        <w:t xml:space="preserve">. </w:t>
      </w:r>
    </w:p>
    <w:p w14:paraId="2EF53590" w14:textId="77777777" w:rsidR="00947D9D" w:rsidRPr="00171F06" w:rsidRDefault="00947D9D" w:rsidP="6160765F">
      <w:pPr>
        <w:pStyle w:val="Zkladntext"/>
        <w:tabs>
          <w:tab w:val="center" w:pos="4678"/>
          <w:tab w:val="left" w:pos="8505"/>
        </w:tabs>
        <w:jc w:val="center"/>
      </w:pPr>
      <w:r w:rsidRPr="00171F06">
        <w:object w:dxaOrig="1579" w:dyaOrig="680" w14:anchorId="0AC3BB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33.75pt" o:ole="">
            <v:imagedata r:id="rId17" o:title=""/>
          </v:shape>
          <o:OLEObject Type="Embed" ProgID="Equation.3" ShapeID="_x0000_i1025" DrawAspect="Content" ObjectID="_1854546230" r:id="rId18"/>
        </w:object>
      </w:r>
      <w:r w:rsidR="00974982">
        <w:tab/>
      </w:r>
      <w:r w:rsidRPr="6160765F">
        <w:rPr>
          <w:i/>
          <w:iCs/>
        </w:rPr>
        <w:t>(1)</w:t>
      </w:r>
    </w:p>
    <w:p w14:paraId="10149528" w14:textId="77777777" w:rsidR="009032D9" w:rsidRPr="003A05A6" w:rsidRDefault="003A05A6" w:rsidP="00763BFD">
      <w:pPr>
        <w:pStyle w:val="Freeline"/>
      </w:pPr>
      <w:r w:rsidRPr="003A05A6">
        <w:t>(1 free</w:t>
      </w:r>
      <w:r w:rsidR="00D65EEC">
        <w:t xml:space="preserve"> line after equation</w:t>
      </w:r>
      <w:r w:rsidRPr="003A05A6">
        <w:t>)</w:t>
      </w:r>
    </w:p>
    <w:p w14:paraId="00AAC9B8" w14:textId="77777777" w:rsidR="00AD3C9A" w:rsidRDefault="00AD3C9A" w:rsidP="00764C5E">
      <w:pPr>
        <w:pStyle w:val="Zkladntext"/>
      </w:pPr>
      <w:r>
        <w:t>Ordered and unordered list:</w:t>
      </w:r>
    </w:p>
    <w:p w14:paraId="33095570" w14:textId="77777777" w:rsidR="00AD3C9A" w:rsidRPr="00AD3C9A" w:rsidRDefault="00AD3C9A" w:rsidP="00764C5E">
      <w:pPr>
        <w:pStyle w:val="Zkladntext"/>
      </w:pPr>
      <w:r>
        <w:t>Unordered list:</w:t>
      </w:r>
    </w:p>
    <w:p w14:paraId="081F6902" w14:textId="77777777" w:rsidR="00197584" w:rsidRPr="00C70EA7" w:rsidRDefault="00197584" w:rsidP="00C70EA7">
      <w:pPr>
        <w:pStyle w:val="Zkladntext"/>
        <w:numPr>
          <w:ilvl w:val="0"/>
          <w:numId w:val="2"/>
        </w:numPr>
        <w:ind w:left="284" w:hanging="284"/>
      </w:pPr>
      <w:r w:rsidRPr="00C70EA7">
        <w:rPr>
          <w:rStyle w:val="BodytextHighlight"/>
        </w:rPr>
        <w:t>Paper s</w:t>
      </w:r>
      <w:r w:rsidRPr="00763BFD">
        <w:rPr>
          <w:rStyle w:val="BodytextHighlight"/>
        </w:rPr>
        <w:t>ize:</w:t>
      </w:r>
      <w:r w:rsidRPr="00E20ACF">
        <w:t xml:space="preserve"> A4 (</w:t>
      </w:r>
      <w:smartTag w:uri="urn:schemas-microsoft-com:office:smarttags" w:element="metricconverter">
        <w:smartTagPr>
          <w:attr w:name="ProductID" w:val="210 mm"/>
        </w:smartTagPr>
        <w:r w:rsidRPr="00E20ACF">
          <w:t>210 mm</w:t>
        </w:r>
      </w:smartTag>
      <w:r w:rsidRPr="00E20ACF">
        <w:t xml:space="preserve"> by </w:t>
      </w:r>
      <w:smartTag w:uri="urn:schemas-microsoft-com:office:smarttags" w:element="metricconverter">
        <w:smartTagPr>
          <w:attr w:name="ProductID" w:val="297 mm"/>
        </w:smartTagPr>
        <w:r w:rsidRPr="00E20ACF">
          <w:t>297 mm</w:t>
        </w:r>
      </w:smartTag>
      <w:r w:rsidRPr="00E20ACF">
        <w:t>)</w:t>
      </w:r>
      <w:r w:rsidR="00AD3C9A" w:rsidRPr="00E20ACF">
        <w:t xml:space="preserve">, </w:t>
      </w:r>
      <w:r w:rsidR="00AD3C9A" w:rsidRPr="00763BFD">
        <w:rPr>
          <w:rStyle w:val="BodytextHighlight"/>
        </w:rPr>
        <w:t>justification:</w:t>
      </w:r>
      <w:r w:rsidR="00AD3C9A" w:rsidRPr="00763BFD">
        <w:t xml:space="preserve"> </w:t>
      </w:r>
      <w:r w:rsidR="00AD3C9A" w:rsidRPr="00E20ACF">
        <w:t xml:space="preserve">Full justification of the document, </w:t>
      </w:r>
      <w:r w:rsidR="00E54A98" w:rsidRPr="00E20ACF">
        <w:br/>
      </w:r>
      <w:r w:rsidR="00AD3C9A" w:rsidRPr="00763BFD">
        <w:rPr>
          <w:rStyle w:val="BodytextHighlight"/>
        </w:rPr>
        <w:t>No footers and no page numbers</w:t>
      </w:r>
      <w:r w:rsidR="00E54A98" w:rsidRPr="00763BFD">
        <w:t>;</w:t>
      </w:r>
    </w:p>
    <w:p w14:paraId="380C1D00" w14:textId="77777777" w:rsidR="00197584" w:rsidRPr="00C70EA7" w:rsidRDefault="00197584" w:rsidP="00C70EA7">
      <w:pPr>
        <w:pStyle w:val="Zkladntext"/>
        <w:numPr>
          <w:ilvl w:val="0"/>
          <w:numId w:val="2"/>
        </w:numPr>
        <w:ind w:left="284" w:hanging="284"/>
        <w:rPr>
          <w:b/>
          <w:bCs/>
        </w:rPr>
      </w:pPr>
      <w:r w:rsidRPr="00C70EA7">
        <w:rPr>
          <w:rStyle w:val="BodytextHighlight"/>
        </w:rPr>
        <w:t>Margins</w:t>
      </w:r>
      <w:r w:rsidRPr="00C70EA7">
        <w:rPr>
          <w:b/>
          <w:bCs/>
        </w:rPr>
        <w:t xml:space="preserve">: </w:t>
      </w:r>
    </w:p>
    <w:p w14:paraId="43C14BB9" w14:textId="77777777" w:rsidR="00197584" w:rsidRPr="00C70EA7" w:rsidRDefault="00197584" w:rsidP="00A21A59">
      <w:pPr>
        <w:pStyle w:val="Zkladntext"/>
        <w:numPr>
          <w:ilvl w:val="0"/>
          <w:numId w:val="2"/>
        </w:numPr>
      </w:pPr>
      <w:r w:rsidRPr="00947D9D">
        <w:t>Top of first page 3.5 cm</w:t>
      </w:r>
      <w:r w:rsidR="00E54A98">
        <w:t>,</w:t>
      </w:r>
    </w:p>
    <w:p w14:paraId="6982DBB6" w14:textId="77777777" w:rsidR="00197584" w:rsidRPr="00C70EA7" w:rsidRDefault="00197584" w:rsidP="00A21A59">
      <w:pPr>
        <w:pStyle w:val="Zkladntext"/>
        <w:numPr>
          <w:ilvl w:val="0"/>
          <w:numId w:val="2"/>
        </w:numPr>
      </w:pPr>
      <w:r w:rsidRPr="00947D9D">
        <w:t>Bottom, left, and right 2.5 cm</w:t>
      </w:r>
      <w:r w:rsidR="00E54A98">
        <w:t>,</w:t>
      </w:r>
    </w:p>
    <w:p w14:paraId="5C33B759" w14:textId="77777777" w:rsidR="00197584" w:rsidRPr="00C70EA7" w:rsidRDefault="00197584" w:rsidP="00A21A59">
      <w:pPr>
        <w:pStyle w:val="Zkladntext"/>
        <w:numPr>
          <w:ilvl w:val="0"/>
          <w:numId w:val="2"/>
        </w:numPr>
      </w:pPr>
      <w:r w:rsidRPr="00947D9D">
        <w:t>Subsequent pages for top, bottom, left, and right 2.5cm</w:t>
      </w:r>
      <w:r w:rsidRPr="00E54A98">
        <w:t>.</w:t>
      </w:r>
    </w:p>
    <w:p w14:paraId="470DB031" w14:textId="77777777" w:rsidR="00197584" w:rsidRPr="003A05A6" w:rsidRDefault="003A05A6" w:rsidP="00763BFD">
      <w:pPr>
        <w:pStyle w:val="Freeline"/>
      </w:pPr>
      <w:r w:rsidRPr="003A05A6">
        <w:t>(1 free</w:t>
      </w:r>
      <w:r w:rsidR="00D65EEC">
        <w:t xml:space="preserve"> line after bullet</w:t>
      </w:r>
      <w:r w:rsidRPr="003A05A6">
        <w:t>)</w:t>
      </w:r>
    </w:p>
    <w:p w14:paraId="732D1FFD" w14:textId="77777777" w:rsidR="004E7BB9" w:rsidRPr="00163218" w:rsidRDefault="00947D9D" w:rsidP="00C70EA7">
      <w:pPr>
        <w:pStyle w:val="Zkladntext"/>
      </w:pPr>
      <w:r>
        <w:t>Ordered list:</w:t>
      </w:r>
    </w:p>
    <w:p w14:paraId="25312519" w14:textId="77777777" w:rsidR="00947D9D" w:rsidRPr="00A21A59" w:rsidRDefault="00947D9D" w:rsidP="00A21A59">
      <w:pPr>
        <w:pStyle w:val="Zkladntext"/>
        <w:numPr>
          <w:ilvl w:val="0"/>
          <w:numId w:val="19"/>
        </w:numPr>
      </w:pPr>
      <w:r w:rsidRPr="00947D9D">
        <w:t>first item of the list;</w:t>
      </w:r>
    </w:p>
    <w:p w14:paraId="6968F10B" w14:textId="77777777" w:rsidR="00947D9D" w:rsidRPr="00962EB4" w:rsidRDefault="00947D9D" w:rsidP="00A21A59">
      <w:pPr>
        <w:pStyle w:val="Zkladntext"/>
        <w:numPr>
          <w:ilvl w:val="0"/>
          <w:numId w:val="19"/>
        </w:numPr>
        <w:rPr>
          <w:bCs/>
        </w:rPr>
      </w:pPr>
      <w:r w:rsidRPr="00A21A59">
        <w:t>second</w:t>
      </w:r>
      <w:r w:rsidRPr="00947D9D">
        <w:t xml:space="preserve"> item with a </w:t>
      </w:r>
      <w:proofErr w:type="spellStart"/>
      <w:r w:rsidRPr="00947D9D">
        <w:t>sublist</w:t>
      </w:r>
      <w:proofErr w:type="spellEnd"/>
      <w:r w:rsidRPr="00947D9D">
        <w:t>:</w:t>
      </w:r>
    </w:p>
    <w:p w14:paraId="79F41F57" w14:textId="77777777" w:rsidR="00947D9D" w:rsidRPr="00962EB4" w:rsidRDefault="00947D9D" w:rsidP="00962EB4">
      <w:pPr>
        <w:pStyle w:val="Zkladntext"/>
        <w:numPr>
          <w:ilvl w:val="1"/>
          <w:numId w:val="19"/>
        </w:numPr>
      </w:pPr>
      <w:r w:rsidRPr="00947D9D">
        <w:t xml:space="preserve">first item in the </w:t>
      </w:r>
      <w:proofErr w:type="spellStart"/>
      <w:r w:rsidRPr="00947D9D">
        <w:t>sublist</w:t>
      </w:r>
      <w:proofErr w:type="spellEnd"/>
      <w:r w:rsidRPr="00947D9D">
        <w:t>,</w:t>
      </w:r>
    </w:p>
    <w:p w14:paraId="25633F79" w14:textId="77777777" w:rsidR="00947D9D" w:rsidRPr="00962EB4" w:rsidRDefault="00947D9D" w:rsidP="00962EB4">
      <w:pPr>
        <w:pStyle w:val="Zkladntext"/>
        <w:numPr>
          <w:ilvl w:val="1"/>
          <w:numId w:val="19"/>
        </w:numPr>
      </w:pPr>
      <w:r w:rsidRPr="00947D9D">
        <w:t xml:space="preserve">second item in the </w:t>
      </w:r>
      <w:proofErr w:type="spellStart"/>
      <w:r w:rsidRPr="00947D9D">
        <w:t>sublist</w:t>
      </w:r>
      <w:proofErr w:type="spellEnd"/>
      <w:r w:rsidRPr="00947D9D">
        <w:t>,</w:t>
      </w:r>
    </w:p>
    <w:p w14:paraId="6B86C9F7" w14:textId="77777777" w:rsidR="00947D9D" w:rsidRPr="00962EB4" w:rsidRDefault="00947D9D" w:rsidP="00962EB4">
      <w:pPr>
        <w:pStyle w:val="Zkladntext"/>
        <w:numPr>
          <w:ilvl w:val="0"/>
          <w:numId w:val="19"/>
        </w:numPr>
      </w:pPr>
      <w:r w:rsidRPr="00947D9D">
        <w:t>parent list continued</w:t>
      </w:r>
      <w:r w:rsidR="00E54A98">
        <w:t>.</w:t>
      </w:r>
    </w:p>
    <w:p w14:paraId="2CFEEDBC" w14:textId="77777777" w:rsidR="0004256C" w:rsidRPr="003A05A6" w:rsidRDefault="00D65EEC" w:rsidP="00763BFD">
      <w:pPr>
        <w:pStyle w:val="Freeline"/>
      </w:pPr>
      <w:r w:rsidRPr="003A05A6">
        <w:t>(1 free</w:t>
      </w:r>
      <w:r>
        <w:t xml:space="preserve"> line after bullet</w:t>
      </w:r>
      <w:r w:rsidRPr="003A05A6">
        <w:t>)</w:t>
      </w:r>
    </w:p>
    <w:p w14:paraId="4AF31971" w14:textId="77777777" w:rsidR="004E7BB9" w:rsidRPr="00892F6E" w:rsidRDefault="004E7BB9" w:rsidP="00892F6E">
      <w:pPr>
        <w:pStyle w:val="Nadpis1"/>
      </w:pPr>
      <w:r w:rsidRPr="00892F6E">
        <w:lastRenderedPageBreak/>
        <w:t>Conclusion</w:t>
      </w:r>
    </w:p>
    <w:p w14:paraId="6B23DD37" w14:textId="77777777" w:rsidR="00947D9D" w:rsidRPr="009026AF" w:rsidRDefault="00947D9D" w:rsidP="007641BF">
      <w:pPr>
        <w:pStyle w:val="Zkladntext"/>
      </w:pPr>
      <w:r>
        <w:t xml:space="preserve">Conclusion </w:t>
      </w:r>
      <w:r w:rsidRPr="00947D9D">
        <w:t>should contain evaluation and exact description of achieved results</w:t>
      </w:r>
      <w:r>
        <w:t xml:space="preserve"> </w:t>
      </w:r>
      <w:r w:rsidRPr="00947D9D">
        <w:t>provide a confrontation of the achieved results with previously published papers,</w:t>
      </w:r>
      <w:r>
        <w:t xml:space="preserve"> </w:t>
      </w:r>
      <w:r w:rsidRPr="00947D9D">
        <w:t xml:space="preserve">author’s opinion of established differences, his/her attitude to the results. </w:t>
      </w:r>
      <w:r>
        <w:t xml:space="preserve">Also </w:t>
      </w:r>
      <w:r w:rsidRPr="009026AF">
        <w:t>indicate advantages, limitations, and possible applications.</w:t>
      </w:r>
    </w:p>
    <w:p w14:paraId="59EA66AA" w14:textId="77777777" w:rsidR="004E7BB9" w:rsidRPr="009026AF" w:rsidRDefault="003A05A6" w:rsidP="00763BFD">
      <w:pPr>
        <w:pStyle w:val="Freeline"/>
      </w:pPr>
      <w:r>
        <w:t>(1 free</w:t>
      </w:r>
      <w:r w:rsidR="00D65EEC">
        <w:t xml:space="preserve"> line after conclusion</w:t>
      </w:r>
      <w:r>
        <w:t>)</w:t>
      </w:r>
    </w:p>
    <w:p w14:paraId="10715FF4" w14:textId="77777777" w:rsidR="004E7BB9" w:rsidRPr="009026AF" w:rsidRDefault="004E7BB9" w:rsidP="00763BFD">
      <w:pPr>
        <w:pStyle w:val="Acknowledgment"/>
        <w:rPr>
          <w:lang w:val="en-CA"/>
        </w:rPr>
      </w:pPr>
      <w:r w:rsidRPr="009026AF">
        <w:rPr>
          <w:lang w:val="en-CA"/>
        </w:rPr>
        <w:t>Acknowledgements</w:t>
      </w:r>
    </w:p>
    <w:p w14:paraId="687ABF19" w14:textId="77777777" w:rsidR="004E7BB9" w:rsidRPr="009026AF" w:rsidRDefault="00947D9D" w:rsidP="00F67FB3">
      <w:pPr>
        <w:pStyle w:val="StyleJustified"/>
        <w:rPr>
          <w:lang w:val="en-CA"/>
        </w:rPr>
      </w:pPr>
      <w:r w:rsidRPr="00947D9D">
        <w:rPr>
          <w:lang w:val="en-CA"/>
        </w:rPr>
        <w:t>An acknowledgement is necessary when the realization of the paper was supported by a grant agency or</w:t>
      </w:r>
      <w:r>
        <w:rPr>
          <w:lang w:val="en-CA"/>
        </w:rPr>
        <w:t xml:space="preserve"> </w:t>
      </w:r>
      <w:r w:rsidRPr="00947D9D">
        <w:rPr>
          <w:lang w:val="en-CA"/>
        </w:rPr>
        <w:t>other external resources. Always state the full name of the organization which provided funding for the project</w:t>
      </w:r>
      <w:r>
        <w:rPr>
          <w:lang w:val="en-CA"/>
        </w:rPr>
        <w:t xml:space="preserve"> </w:t>
      </w:r>
      <w:r w:rsidRPr="00947D9D">
        <w:rPr>
          <w:lang w:val="en-CA"/>
        </w:rPr>
        <w:t>and its number in square brackets. E.g. This paper was supported by Grant Agency [nr. 1234567890].</w:t>
      </w:r>
      <w:r>
        <w:rPr>
          <w:lang w:val="en-CA"/>
        </w:rPr>
        <w:t xml:space="preserve"> </w:t>
      </w:r>
      <w:r w:rsidRPr="00947D9D">
        <w:rPr>
          <w:lang w:val="en-CA"/>
        </w:rPr>
        <w:t>A brief acknowledgement section may be included between the Conclusion and References (optional).</w:t>
      </w:r>
    </w:p>
    <w:p w14:paraId="48020968" w14:textId="77777777" w:rsidR="003A05A6" w:rsidRPr="009026AF" w:rsidRDefault="003A05A6" w:rsidP="00763BFD">
      <w:pPr>
        <w:pStyle w:val="Freeline"/>
      </w:pPr>
      <w:r>
        <w:t>(1 free</w:t>
      </w:r>
      <w:r w:rsidR="00D65EEC">
        <w:t xml:space="preserve"> line after acknowledgements</w:t>
      </w:r>
      <w:r>
        <w:t>)</w:t>
      </w:r>
    </w:p>
    <w:p w14:paraId="112FC721" w14:textId="77777777" w:rsidR="004E7BB9" w:rsidRPr="009026AF" w:rsidRDefault="00734229" w:rsidP="00763BFD">
      <w:pPr>
        <w:pStyle w:val="Acknowledgment"/>
        <w:rPr>
          <w:lang w:val="en-CA"/>
        </w:rPr>
      </w:pPr>
      <w:r>
        <w:rPr>
          <w:lang w:val="en-CA"/>
        </w:rPr>
        <w:t>References</w:t>
      </w:r>
    </w:p>
    <w:p w14:paraId="40D91F67" w14:textId="07A9C2EE" w:rsidR="004E7BB9" w:rsidRDefault="004E7BB9" w:rsidP="6160765F">
      <w:pPr>
        <w:pStyle w:val="StyleJustified"/>
        <w:rPr>
          <w:lang w:val="en-CA"/>
        </w:rPr>
      </w:pPr>
      <w:r w:rsidRPr="6160765F">
        <w:rPr>
          <w:lang w:val="en-CA"/>
        </w:rPr>
        <w:t xml:space="preserve">References need to be </w:t>
      </w:r>
      <w:r w:rsidR="00CB478E" w:rsidRPr="6160765F">
        <w:rPr>
          <w:lang w:val="en-CA"/>
        </w:rPr>
        <w:t>ordered alphabetically, the authors shoul</w:t>
      </w:r>
      <w:r w:rsidR="00A95E4A" w:rsidRPr="6160765F">
        <w:rPr>
          <w:lang w:val="en-CA"/>
        </w:rPr>
        <w:t xml:space="preserve">d use </w:t>
      </w:r>
      <w:r w:rsidR="009B3326">
        <w:rPr>
          <w:lang w:val="en-CA"/>
        </w:rPr>
        <w:t xml:space="preserve">the </w:t>
      </w:r>
      <w:r w:rsidR="00A95E4A" w:rsidRPr="6160765F">
        <w:rPr>
          <w:lang w:val="en-CA"/>
        </w:rPr>
        <w:t xml:space="preserve">name-year citation method, e. g. (Kapteyn, </w:t>
      </w:r>
      <w:proofErr w:type="spellStart"/>
      <w:r w:rsidR="00A95E4A" w:rsidRPr="6160765F">
        <w:rPr>
          <w:lang w:val="en-CA"/>
        </w:rPr>
        <w:t>Kooreman</w:t>
      </w:r>
      <w:proofErr w:type="spellEnd"/>
      <w:r w:rsidR="00A95E4A" w:rsidRPr="6160765F">
        <w:rPr>
          <w:lang w:val="en-CA"/>
        </w:rPr>
        <w:t xml:space="preserve"> and Willemse, 1988).</w:t>
      </w:r>
      <w:r w:rsidR="006052BD">
        <w:t xml:space="preserve"> Conference </w:t>
      </w:r>
      <w:proofErr w:type="gramStart"/>
      <w:r w:rsidR="006052BD">
        <w:t>proceeding</w:t>
      </w:r>
      <w:r w:rsidR="006052BD" w:rsidRPr="6160765F">
        <w:rPr>
          <w:lang w:val="en-CA"/>
        </w:rPr>
        <w:t xml:space="preserve"> uses</w:t>
      </w:r>
      <w:proofErr w:type="gramEnd"/>
      <w:r w:rsidR="006052BD" w:rsidRPr="6160765F">
        <w:rPr>
          <w:lang w:val="en-CA"/>
        </w:rPr>
        <w:t xml:space="preserve"> the citation style APA that </w:t>
      </w:r>
      <w:proofErr w:type="gramStart"/>
      <w:r w:rsidR="006052BD" w:rsidRPr="6160765F">
        <w:rPr>
          <w:lang w:val="en-CA"/>
        </w:rPr>
        <w:t>uses</w:t>
      </w:r>
      <w:proofErr w:type="gramEnd"/>
      <w:r w:rsidR="006052BD" w:rsidRPr="6160765F">
        <w:rPr>
          <w:lang w:val="en-CA"/>
        </w:rPr>
        <w:t xml:space="preserve"> for author's identification name and year of publication. You may find details at </w:t>
      </w:r>
      <w:hyperlink r:id="rId19">
        <w:r w:rsidR="009D4658" w:rsidRPr="6160765F">
          <w:rPr>
            <w:rStyle w:val="Hypertextovprepojenie"/>
          </w:rPr>
          <w:t>https://apastyle.apa.org/style-grammar-guidelines/references/examples</w:t>
        </w:r>
      </w:hyperlink>
    </w:p>
    <w:p w14:paraId="56559449" w14:textId="26CDE005" w:rsidR="00870C16" w:rsidRDefault="00870C16" w:rsidP="00F67FB3">
      <w:pPr>
        <w:pStyle w:val="StyleJustified"/>
        <w:rPr>
          <w:lang w:val="en-CA"/>
        </w:rPr>
      </w:pPr>
      <w:r>
        <w:rPr>
          <w:lang w:val="en-CA"/>
        </w:rPr>
        <w:t xml:space="preserve">The </w:t>
      </w:r>
      <w:r w:rsidR="00EF6322">
        <w:rPr>
          <w:lang w:val="en-CA"/>
        </w:rPr>
        <w:t>list of references should be arranged in alphabetical order.</w:t>
      </w:r>
      <w:r w:rsidR="008D5B77">
        <w:rPr>
          <w:lang w:val="en-CA"/>
        </w:rPr>
        <w:t xml:space="preserve"> The list</w:t>
      </w:r>
      <w:r w:rsidR="00F73DF0">
        <w:rPr>
          <w:lang w:val="en-CA"/>
        </w:rPr>
        <w:t xml:space="preserve"> of literature should contain at least 3 sources indexed in Web of Science.</w:t>
      </w:r>
    </w:p>
    <w:p w14:paraId="5033EBB5" w14:textId="22177F52" w:rsidR="00550D56" w:rsidRDefault="00550D56" w:rsidP="73CB27F2">
      <w:pPr>
        <w:pStyle w:val="Freeline"/>
      </w:pPr>
    </w:p>
    <w:p w14:paraId="72E65CC9" w14:textId="724A8526" w:rsidR="00550D56" w:rsidRDefault="6108BF3F" w:rsidP="73CB27F2">
      <w:pPr>
        <w:pStyle w:val="Zkladntext"/>
        <w:ind w:left="284" w:hanging="284"/>
      </w:pPr>
      <w:r>
        <w:t xml:space="preserve">Author, A. A. (Year of publication). </w:t>
      </w:r>
      <w:r w:rsidRPr="73CB27F2">
        <w:rPr>
          <w:i/>
          <w:iCs/>
        </w:rPr>
        <w:t>Title of work: Capital letter also for subtitle</w:t>
      </w:r>
      <w:r>
        <w:t>. Location: Publisher.</w:t>
      </w:r>
    </w:p>
    <w:p w14:paraId="0A8289A7" w14:textId="24DE9CA1" w:rsidR="00550D56" w:rsidRDefault="6108BF3F" w:rsidP="73CB27F2">
      <w:pPr>
        <w:pStyle w:val="Zkladntext"/>
        <w:ind w:left="284" w:hanging="284"/>
      </w:pPr>
      <w:r>
        <w:t xml:space="preserve">Author, A. A., Author, B. B., &amp; Author, C. C. (Year). </w:t>
      </w:r>
      <w:r w:rsidRPr="73CB27F2">
        <w:rPr>
          <w:i/>
          <w:iCs/>
        </w:rPr>
        <w:t>Title of article. Title of Periodical, volume number</w:t>
      </w:r>
      <w:r w:rsidR="50E9B3C2">
        <w:t xml:space="preserve"> </w:t>
      </w:r>
      <w:r>
        <w:t>(issue number), pages.</w:t>
      </w:r>
    </w:p>
    <w:p w14:paraId="067F2555" w14:textId="4CB01781" w:rsidR="00550D56" w:rsidRDefault="00550D56" w:rsidP="73CB27F2">
      <w:pPr>
        <w:pStyle w:val="Zkladntext"/>
        <w:ind w:left="284" w:hanging="284"/>
      </w:pPr>
    </w:p>
    <w:sectPr w:rsidR="00550D56" w:rsidSect="00E12CEE">
      <w:headerReference w:type="default" r:id="rId20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86C03" w14:textId="77777777" w:rsidR="00D6023F" w:rsidRDefault="00D6023F" w:rsidP="00C869EB">
      <w:r>
        <w:separator/>
      </w:r>
    </w:p>
  </w:endnote>
  <w:endnote w:type="continuationSeparator" w:id="0">
    <w:p w14:paraId="2EB77A61" w14:textId="77777777" w:rsidR="00D6023F" w:rsidRDefault="00D6023F" w:rsidP="00C869EB">
      <w:r>
        <w:continuationSeparator/>
      </w:r>
    </w:p>
  </w:endnote>
  <w:endnote w:type="continuationNotice" w:id="1">
    <w:p w14:paraId="2AC1F560" w14:textId="77777777" w:rsidR="00D6023F" w:rsidRDefault="00D602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E627" w14:textId="77777777" w:rsidR="00D6023F" w:rsidRDefault="00D6023F" w:rsidP="00C869EB">
      <w:r>
        <w:separator/>
      </w:r>
    </w:p>
  </w:footnote>
  <w:footnote w:type="continuationSeparator" w:id="0">
    <w:p w14:paraId="5F3681DF" w14:textId="77777777" w:rsidR="00D6023F" w:rsidRDefault="00D6023F" w:rsidP="00C869EB">
      <w:r>
        <w:continuationSeparator/>
      </w:r>
    </w:p>
  </w:footnote>
  <w:footnote w:type="continuationNotice" w:id="1">
    <w:p w14:paraId="1A2A56B1" w14:textId="77777777" w:rsidR="00D6023F" w:rsidRDefault="00D6023F"/>
  </w:footnote>
  <w:footnote w:id="2">
    <w:p w14:paraId="1715ACC9" w14:textId="77777777" w:rsidR="00C869EB" w:rsidRPr="00C869EB" w:rsidRDefault="00C869EB" w:rsidP="003A05A6">
      <w:pPr>
        <w:pStyle w:val="Textpoznmkypodiarou"/>
        <w:jc w:val="both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B75C7A">
        <w:t>Academic</w:t>
      </w:r>
      <w:r w:rsidRPr="00C869EB">
        <w:t xml:space="preserve"> degree Name Surname; </w:t>
      </w:r>
      <w:r w:rsidR="00D631A4">
        <w:t xml:space="preserve">University, Faculty, Department or Institute, </w:t>
      </w:r>
      <w:proofErr w:type="gramStart"/>
      <w:r w:rsidR="00D631A4">
        <w:t>Street, No.</w:t>
      </w:r>
      <w:proofErr w:type="gramEnd"/>
      <w:r w:rsidR="00D631A4">
        <w:t>, Postcode, Town, Country</w:t>
      </w:r>
      <w:r w:rsidRPr="00C869EB">
        <w:t>, e-mail</w:t>
      </w:r>
      <w:r>
        <w:t xml:space="preserve"> addresses</w:t>
      </w:r>
    </w:p>
  </w:footnote>
  <w:footnote w:id="3">
    <w:p w14:paraId="35925C48" w14:textId="77777777" w:rsidR="00197584" w:rsidRPr="00197584" w:rsidRDefault="00197584" w:rsidP="003A05A6">
      <w:pPr>
        <w:pStyle w:val="Textpoznmkypodiarou"/>
        <w:jc w:val="both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C869EB">
        <w:t xml:space="preserve">Academic degree Name Surname; </w:t>
      </w:r>
      <w:r w:rsidR="00D631A4" w:rsidRPr="00D631A4">
        <w:t xml:space="preserve">University, Faculty, Department or Institute, </w:t>
      </w:r>
      <w:proofErr w:type="gramStart"/>
      <w:r w:rsidR="00D631A4" w:rsidRPr="00D631A4">
        <w:t>Street, No.</w:t>
      </w:r>
      <w:proofErr w:type="gramEnd"/>
      <w:r w:rsidR="00D631A4" w:rsidRPr="00D631A4">
        <w:t>, Postcode, Town, Country</w:t>
      </w:r>
      <w:r w:rsidRPr="00C869EB">
        <w:t>, e-mail</w:t>
      </w:r>
      <w:r>
        <w:t xml:space="preserve"> addresses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3352" w14:textId="5727500C" w:rsidR="00C869EB" w:rsidRPr="006D34EC" w:rsidRDefault="006D34EC" w:rsidP="006D34EC">
    <w:pPr>
      <w:pStyle w:val="Hlavika"/>
      <w:pBdr>
        <w:bottom w:val="single" w:sz="4" w:space="1" w:color="auto"/>
      </w:pBdr>
      <w:jc w:val="center"/>
      <w:rPr>
        <w:b/>
        <w:bCs/>
      </w:rPr>
    </w:pPr>
    <w:r w:rsidRPr="006D34EC">
      <w:rPr>
        <w:b/>
        <w:bCs/>
        <w:sz w:val="22"/>
      </w:rPr>
      <w:t>Future-Proof Municipalities</w:t>
    </w:r>
    <w:r w:rsidR="00061A0C">
      <w:rPr>
        <w:b/>
        <w:bCs/>
        <w:sz w:val="22"/>
      </w:rPr>
      <w:t xml:space="preserve"> 2026</w:t>
    </w:r>
    <w:r w:rsidRPr="006D34EC">
      <w:rPr>
        <w:b/>
        <w:bCs/>
        <w:sz w:val="22"/>
      </w:rPr>
      <w:t xml:space="preserve">: </w:t>
    </w:r>
    <w:r w:rsidR="00D24601">
      <w:rPr>
        <w:b/>
        <w:bCs/>
        <w:sz w:val="22"/>
      </w:rPr>
      <w:br/>
    </w:r>
    <w:r w:rsidR="00061A0C">
      <w:rPr>
        <w:b/>
        <w:bCs/>
        <w:sz w:val="22"/>
      </w:rPr>
      <w:t>Connecting Local and Regional Perspectives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60B"/>
    <w:multiLevelType w:val="multilevel"/>
    <w:tmpl w:val="041B001D"/>
    <w:numStyleLink w:val="Numberedlist"/>
  </w:abstractNum>
  <w:abstractNum w:abstractNumId="1" w15:restartNumberingAfterBreak="0">
    <w:nsid w:val="09D845C1"/>
    <w:multiLevelType w:val="hybridMultilevel"/>
    <w:tmpl w:val="A7563F1E"/>
    <w:lvl w:ilvl="0" w:tplc="0FDA8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66989"/>
    <w:multiLevelType w:val="multilevel"/>
    <w:tmpl w:val="041B001D"/>
    <w:styleLink w:val="Numberedlist"/>
    <w:lvl w:ilvl="0">
      <w:start w:val="1"/>
      <w:numFmt w:val="decimal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90BF7"/>
    <w:multiLevelType w:val="hybridMultilevel"/>
    <w:tmpl w:val="56488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E62EA"/>
    <w:multiLevelType w:val="multilevel"/>
    <w:tmpl w:val="041B001D"/>
    <w:numStyleLink w:val="Numberedlist"/>
  </w:abstractNum>
  <w:abstractNum w:abstractNumId="5" w15:restartNumberingAfterBreak="0">
    <w:nsid w:val="1ED33307"/>
    <w:multiLevelType w:val="multilevel"/>
    <w:tmpl w:val="863884C2"/>
    <w:styleLink w:val="Numbers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3C60F5E"/>
    <w:multiLevelType w:val="hybridMultilevel"/>
    <w:tmpl w:val="749CEC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03C11"/>
    <w:multiLevelType w:val="multilevel"/>
    <w:tmpl w:val="AFD6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F0BFB"/>
    <w:multiLevelType w:val="hybridMultilevel"/>
    <w:tmpl w:val="C0784BA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88F24A5"/>
    <w:multiLevelType w:val="multilevel"/>
    <w:tmpl w:val="A7563F1E"/>
    <w:styleLink w:val="tlSodrkamiSymbolsymbolVavo0cmOpakovanzark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20B72"/>
    <w:multiLevelType w:val="hybridMultilevel"/>
    <w:tmpl w:val="F46A2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A1A3F"/>
    <w:multiLevelType w:val="hybridMultilevel"/>
    <w:tmpl w:val="3E2C94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CF1847"/>
    <w:multiLevelType w:val="hybridMultilevel"/>
    <w:tmpl w:val="9BEE9B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774958"/>
    <w:multiLevelType w:val="hybridMultilevel"/>
    <w:tmpl w:val="0FA0B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A12FC"/>
    <w:multiLevelType w:val="hybridMultilevel"/>
    <w:tmpl w:val="16C02F96"/>
    <w:lvl w:ilvl="0" w:tplc="888E408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FC7D26"/>
    <w:multiLevelType w:val="hybridMultilevel"/>
    <w:tmpl w:val="917A843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957F8D"/>
    <w:multiLevelType w:val="multilevel"/>
    <w:tmpl w:val="5B3ECDE0"/>
    <w:numStyleLink w:val="Bullets1"/>
  </w:abstractNum>
  <w:abstractNum w:abstractNumId="17" w15:restartNumberingAfterBreak="0">
    <w:nsid w:val="4B97350C"/>
    <w:multiLevelType w:val="multilevel"/>
    <w:tmpl w:val="863884C2"/>
    <w:numStyleLink w:val="Numbers"/>
  </w:abstractNum>
  <w:abstractNum w:abstractNumId="18" w15:restartNumberingAfterBreak="0">
    <w:nsid w:val="4E956A15"/>
    <w:multiLevelType w:val="multilevel"/>
    <w:tmpl w:val="5B3ECDE0"/>
    <w:styleLink w:val="Bullets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27D33"/>
    <w:multiLevelType w:val="multilevel"/>
    <w:tmpl w:val="041B001D"/>
    <w:styleLink w:val="Numberedlist2"/>
    <w:lvl w:ilvl="0">
      <w:start w:val="1"/>
      <w:numFmt w:val="decimal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2624E23"/>
    <w:multiLevelType w:val="multilevel"/>
    <w:tmpl w:val="5B3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F54BF7"/>
    <w:multiLevelType w:val="hybridMultilevel"/>
    <w:tmpl w:val="B62AF97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AD475F"/>
    <w:multiLevelType w:val="hybridMultilevel"/>
    <w:tmpl w:val="AC40C8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952D9"/>
    <w:multiLevelType w:val="multilevel"/>
    <w:tmpl w:val="5B3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4083A"/>
    <w:multiLevelType w:val="multilevel"/>
    <w:tmpl w:val="91FCD6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423064"/>
    <w:multiLevelType w:val="multilevel"/>
    <w:tmpl w:val="041B001D"/>
    <w:numStyleLink w:val="Numberedlist2"/>
  </w:abstractNum>
  <w:abstractNum w:abstractNumId="26" w15:restartNumberingAfterBreak="0">
    <w:nsid w:val="6FFC5ECC"/>
    <w:multiLevelType w:val="multilevel"/>
    <w:tmpl w:val="041B001D"/>
    <w:numStyleLink w:val="Numberedlist"/>
  </w:abstractNum>
  <w:abstractNum w:abstractNumId="27" w15:restartNumberingAfterBreak="0">
    <w:nsid w:val="75B33200"/>
    <w:multiLevelType w:val="hybridMultilevel"/>
    <w:tmpl w:val="2F4869FE"/>
    <w:lvl w:ilvl="0" w:tplc="7094398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BD3C66"/>
    <w:multiLevelType w:val="multilevel"/>
    <w:tmpl w:val="E478557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944923791">
    <w:abstractNumId w:val="11"/>
  </w:num>
  <w:num w:numId="2" w16cid:durableId="97529754">
    <w:abstractNumId w:val="1"/>
  </w:num>
  <w:num w:numId="3" w16cid:durableId="268632999">
    <w:abstractNumId w:val="3"/>
  </w:num>
  <w:num w:numId="4" w16cid:durableId="1129936078">
    <w:abstractNumId w:val="13"/>
  </w:num>
  <w:num w:numId="5" w16cid:durableId="1675573530">
    <w:abstractNumId w:val="6"/>
  </w:num>
  <w:num w:numId="6" w16cid:durableId="193883590">
    <w:abstractNumId w:val="21"/>
  </w:num>
  <w:num w:numId="7" w16cid:durableId="77599990">
    <w:abstractNumId w:val="15"/>
  </w:num>
  <w:num w:numId="8" w16cid:durableId="362706751">
    <w:abstractNumId w:val="12"/>
  </w:num>
  <w:num w:numId="9" w16cid:durableId="1279722175">
    <w:abstractNumId w:val="22"/>
  </w:num>
  <w:num w:numId="10" w16cid:durableId="1375234699">
    <w:abstractNumId w:val="28"/>
  </w:num>
  <w:num w:numId="11" w16cid:durableId="450441799">
    <w:abstractNumId w:val="18"/>
  </w:num>
  <w:num w:numId="12" w16cid:durableId="21709729">
    <w:abstractNumId w:val="16"/>
  </w:num>
  <w:num w:numId="13" w16cid:durableId="1244220322">
    <w:abstractNumId w:val="20"/>
  </w:num>
  <w:num w:numId="14" w16cid:durableId="799566481">
    <w:abstractNumId w:val="23"/>
  </w:num>
  <w:num w:numId="15" w16cid:durableId="780227803">
    <w:abstractNumId w:val="10"/>
  </w:num>
  <w:num w:numId="16" w16cid:durableId="815805767">
    <w:abstractNumId w:val="14"/>
  </w:num>
  <w:num w:numId="17" w16cid:durableId="283926118">
    <w:abstractNumId w:val="8"/>
  </w:num>
  <w:num w:numId="18" w16cid:durableId="1030185503">
    <w:abstractNumId w:val="27"/>
  </w:num>
  <w:num w:numId="19" w16cid:durableId="221675501">
    <w:abstractNumId w:val="24"/>
  </w:num>
  <w:num w:numId="20" w16cid:durableId="959605010">
    <w:abstractNumId w:val="2"/>
  </w:num>
  <w:num w:numId="21" w16cid:durableId="196822055">
    <w:abstractNumId w:val="0"/>
  </w:num>
  <w:num w:numId="22" w16cid:durableId="1379008779">
    <w:abstractNumId w:val="4"/>
  </w:num>
  <w:num w:numId="23" w16cid:durableId="2068843439">
    <w:abstractNumId w:val="26"/>
  </w:num>
  <w:num w:numId="24" w16cid:durableId="1836652674">
    <w:abstractNumId w:val="19"/>
  </w:num>
  <w:num w:numId="25" w16cid:durableId="1792941300">
    <w:abstractNumId w:val="25"/>
  </w:num>
  <w:num w:numId="26" w16cid:durableId="29229432">
    <w:abstractNumId w:val="7"/>
  </w:num>
  <w:num w:numId="27" w16cid:durableId="1265070744">
    <w:abstractNumId w:val="5"/>
  </w:num>
  <w:num w:numId="28" w16cid:durableId="1986546075">
    <w:abstractNumId w:val="17"/>
  </w:num>
  <w:num w:numId="29" w16cid:durableId="17111015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B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QyMzQyBhIGFgYmZko6SsGpxcWZ+XkgBSa1AIw3E/csAAAA"/>
  </w:docVars>
  <w:rsids>
    <w:rsidRoot w:val="009C7CDF"/>
    <w:rsid w:val="000027AB"/>
    <w:rsid w:val="00025A45"/>
    <w:rsid w:val="00027A6F"/>
    <w:rsid w:val="0004256C"/>
    <w:rsid w:val="00051F7E"/>
    <w:rsid w:val="00053AE9"/>
    <w:rsid w:val="000558DD"/>
    <w:rsid w:val="0005671E"/>
    <w:rsid w:val="0006166E"/>
    <w:rsid w:val="00061A0C"/>
    <w:rsid w:val="000D0D5E"/>
    <w:rsid w:val="000D4CCF"/>
    <w:rsid w:val="000D7AFB"/>
    <w:rsid w:val="000E7FA5"/>
    <w:rsid w:val="00124AFF"/>
    <w:rsid w:val="00156778"/>
    <w:rsid w:val="00163218"/>
    <w:rsid w:val="00197584"/>
    <w:rsid w:val="001A00C1"/>
    <w:rsid w:val="001E7219"/>
    <w:rsid w:val="00200BF4"/>
    <w:rsid w:val="00223AB4"/>
    <w:rsid w:val="00241992"/>
    <w:rsid w:val="00295970"/>
    <w:rsid w:val="002B550E"/>
    <w:rsid w:val="002C5B76"/>
    <w:rsid w:val="002C5CCA"/>
    <w:rsid w:val="002D61DE"/>
    <w:rsid w:val="00314ADC"/>
    <w:rsid w:val="00363470"/>
    <w:rsid w:val="003731AD"/>
    <w:rsid w:val="003A05A6"/>
    <w:rsid w:val="003B0ED0"/>
    <w:rsid w:val="003C10AD"/>
    <w:rsid w:val="00424F87"/>
    <w:rsid w:val="00440078"/>
    <w:rsid w:val="00447174"/>
    <w:rsid w:val="00450FC6"/>
    <w:rsid w:val="004B4BFB"/>
    <w:rsid w:val="004C656E"/>
    <w:rsid w:val="004E7BB9"/>
    <w:rsid w:val="0053774E"/>
    <w:rsid w:val="00537CDB"/>
    <w:rsid w:val="00541AB6"/>
    <w:rsid w:val="00550D56"/>
    <w:rsid w:val="00582530"/>
    <w:rsid w:val="005C2F8B"/>
    <w:rsid w:val="005D73C9"/>
    <w:rsid w:val="006052BD"/>
    <w:rsid w:val="00656CDE"/>
    <w:rsid w:val="00671F84"/>
    <w:rsid w:val="006A4DF1"/>
    <w:rsid w:val="006C799D"/>
    <w:rsid w:val="006D34EC"/>
    <w:rsid w:val="00734229"/>
    <w:rsid w:val="00760854"/>
    <w:rsid w:val="00763BFD"/>
    <w:rsid w:val="007641BF"/>
    <w:rsid w:val="00764C5E"/>
    <w:rsid w:val="00785B36"/>
    <w:rsid w:val="00834C94"/>
    <w:rsid w:val="00847218"/>
    <w:rsid w:val="0085558D"/>
    <w:rsid w:val="00870C16"/>
    <w:rsid w:val="00892F6E"/>
    <w:rsid w:val="008B6311"/>
    <w:rsid w:val="008C5830"/>
    <w:rsid w:val="008D19CC"/>
    <w:rsid w:val="008D5B77"/>
    <w:rsid w:val="009026AF"/>
    <w:rsid w:val="009032D9"/>
    <w:rsid w:val="00923007"/>
    <w:rsid w:val="0092771F"/>
    <w:rsid w:val="009339DA"/>
    <w:rsid w:val="00947D9D"/>
    <w:rsid w:val="00962EB4"/>
    <w:rsid w:val="0096350F"/>
    <w:rsid w:val="00974982"/>
    <w:rsid w:val="009B3326"/>
    <w:rsid w:val="009C7CDF"/>
    <w:rsid w:val="009D4658"/>
    <w:rsid w:val="009E25A2"/>
    <w:rsid w:val="00A21A59"/>
    <w:rsid w:val="00A33163"/>
    <w:rsid w:val="00A36497"/>
    <w:rsid w:val="00A8291F"/>
    <w:rsid w:val="00A8648D"/>
    <w:rsid w:val="00A95E4A"/>
    <w:rsid w:val="00AC14D8"/>
    <w:rsid w:val="00AD3C9A"/>
    <w:rsid w:val="00B10FEB"/>
    <w:rsid w:val="00B35629"/>
    <w:rsid w:val="00B75C7A"/>
    <w:rsid w:val="00BD5638"/>
    <w:rsid w:val="00BD6CBC"/>
    <w:rsid w:val="00BF580B"/>
    <w:rsid w:val="00C0207A"/>
    <w:rsid w:val="00C23273"/>
    <w:rsid w:val="00C40704"/>
    <w:rsid w:val="00C45A50"/>
    <w:rsid w:val="00C57679"/>
    <w:rsid w:val="00C67F7A"/>
    <w:rsid w:val="00C70EA7"/>
    <w:rsid w:val="00C869EB"/>
    <w:rsid w:val="00CB478E"/>
    <w:rsid w:val="00CC6F95"/>
    <w:rsid w:val="00CC7ED3"/>
    <w:rsid w:val="00CD7A54"/>
    <w:rsid w:val="00CE78D9"/>
    <w:rsid w:val="00CF66A6"/>
    <w:rsid w:val="00D11F6D"/>
    <w:rsid w:val="00D12824"/>
    <w:rsid w:val="00D229BB"/>
    <w:rsid w:val="00D24601"/>
    <w:rsid w:val="00D25CD0"/>
    <w:rsid w:val="00D30D09"/>
    <w:rsid w:val="00D6023F"/>
    <w:rsid w:val="00D631A4"/>
    <w:rsid w:val="00D65EEC"/>
    <w:rsid w:val="00DC36A3"/>
    <w:rsid w:val="00DC7207"/>
    <w:rsid w:val="00DE78A4"/>
    <w:rsid w:val="00E12BB2"/>
    <w:rsid w:val="00E12CEE"/>
    <w:rsid w:val="00E20ACF"/>
    <w:rsid w:val="00E4002E"/>
    <w:rsid w:val="00E46C6C"/>
    <w:rsid w:val="00E54A98"/>
    <w:rsid w:val="00E70C15"/>
    <w:rsid w:val="00EF6322"/>
    <w:rsid w:val="00F254EE"/>
    <w:rsid w:val="00F26449"/>
    <w:rsid w:val="00F363A6"/>
    <w:rsid w:val="00F53194"/>
    <w:rsid w:val="00F53C8D"/>
    <w:rsid w:val="00F67FB3"/>
    <w:rsid w:val="00F712FB"/>
    <w:rsid w:val="00F73DF0"/>
    <w:rsid w:val="00F77C48"/>
    <w:rsid w:val="00F8520F"/>
    <w:rsid w:val="00FC4B27"/>
    <w:rsid w:val="00FF0822"/>
    <w:rsid w:val="062769F4"/>
    <w:rsid w:val="092B4B41"/>
    <w:rsid w:val="16E28D4F"/>
    <w:rsid w:val="20AF01AD"/>
    <w:rsid w:val="2E58787E"/>
    <w:rsid w:val="3B47189F"/>
    <w:rsid w:val="43C13884"/>
    <w:rsid w:val="4CCA7D41"/>
    <w:rsid w:val="50E9B3C2"/>
    <w:rsid w:val="6108BF3F"/>
    <w:rsid w:val="6160765F"/>
    <w:rsid w:val="6ABE773E"/>
    <w:rsid w:val="6ECD3B24"/>
    <w:rsid w:val="73CB27F2"/>
    <w:rsid w:val="7ADC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02A3B22"/>
  <w15:docId w15:val="{595FF63E-0463-4A00-A792-F238EDC5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rsid w:val="003731AD"/>
    <w:rPr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qFormat/>
    <w:rsid w:val="00892F6E"/>
    <w:pPr>
      <w:numPr>
        <w:numId w:val="10"/>
      </w:numPr>
      <w:spacing w:after="60"/>
      <w:ind w:left="284" w:hanging="284"/>
      <w:outlineLvl w:val="0"/>
    </w:pPr>
    <w:rPr>
      <w:b/>
      <w:sz w:val="28"/>
      <w:szCs w:val="28"/>
      <w:lang w:val="en-CA"/>
    </w:rPr>
  </w:style>
  <w:style w:type="paragraph" w:styleId="Nadpis2">
    <w:name w:val="heading 2"/>
    <w:basedOn w:val="Normlny"/>
    <w:next w:val="Normlny"/>
    <w:qFormat/>
    <w:rsid w:val="00892F6E"/>
    <w:pPr>
      <w:numPr>
        <w:ilvl w:val="1"/>
        <w:numId w:val="10"/>
      </w:numPr>
      <w:tabs>
        <w:tab w:val="left" w:pos="360"/>
      </w:tabs>
      <w:spacing w:after="60"/>
      <w:ind w:left="578" w:hanging="578"/>
      <w:jc w:val="both"/>
      <w:outlineLvl w:val="1"/>
    </w:pPr>
    <w:rPr>
      <w:b/>
      <w:lang w:val="en-CA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F53194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F53194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F53194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F53194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semiHidden/>
    <w:unhideWhenUsed/>
    <w:qFormat/>
    <w:rsid w:val="00F53194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F53194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F53194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F8520F"/>
    <w:rPr>
      <w:color w:val="0000FF"/>
      <w:u w:val="single"/>
    </w:rPr>
  </w:style>
  <w:style w:type="paragraph" w:styleId="Zkladntext">
    <w:name w:val="Body Text"/>
    <w:rsid w:val="00241992"/>
    <w:pPr>
      <w:jc w:val="both"/>
    </w:pPr>
    <w:rPr>
      <w:sz w:val="24"/>
      <w:lang w:val="en-CA" w:eastAsia="en-US"/>
    </w:rPr>
  </w:style>
  <w:style w:type="character" w:styleId="PouitHypertextovPrepojenie">
    <w:name w:val="FollowedHyperlink"/>
    <w:basedOn w:val="Predvolenpsmoodseku"/>
    <w:rsid w:val="00F8520F"/>
    <w:rPr>
      <w:color w:val="800080"/>
      <w:u w:val="single"/>
    </w:rPr>
  </w:style>
  <w:style w:type="character" w:customStyle="1" w:styleId="Sourcefigure">
    <w:name w:val="Source figure"/>
    <w:rsid w:val="00B75C7A"/>
    <w:rPr>
      <w:sz w:val="20"/>
    </w:rPr>
  </w:style>
  <w:style w:type="paragraph" w:styleId="Textpoznmkypodiarou">
    <w:name w:val="footnote text"/>
    <w:basedOn w:val="Normlny"/>
    <w:link w:val="TextpoznmkypodiarouChar"/>
    <w:semiHidden/>
    <w:unhideWhenUsed/>
    <w:rsid w:val="00C869E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C869EB"/>
    <w:rPr>
      <w:lang w:val="en-US" w:eastAsia="en-US"/>
    </w:rPr>
  </w:style>
  <w:style w:type="character" w:styleId="Odkaznapoznmkupodiarou">
    <w:name w:val="footnote reference"/>
    <w:basedOn w:val="Predvolenpsmoodseku"/>
    <w:unhideWhenUsed/>
    <w:rsid w:val="00C869EB"/>
    <w:rPr>
      <w:vertAlign w:val="superscript"/>
    </w:rPr>
  </w:style>
  <w:style w:type="character" w:customStyle="1" w:styleId="BodytextHighlight">
    <w:name w:val="Body text + Highlight"/>
    <w:basedOn w:val="Predvolenpsmoodseku"/>
    <w:uiPriority w:val="1"/>
    <w:rsid w:val="00F67FB3"/>
    <w:rPr>
      <w:b/>
    </w:rPr>
  </w:style>
  <w:style w:type="paragraph" w:customStyle="1" w:styleId="Acknowledgment">
    <w:name w:val="Acknowledgment"/>
    <w:aliases w:val="References title"/>
    <w:rsid w:val="00763BFD"/>
    <w:pPr>
      <w:spacing w:after="60"/>
      <w:jc w:val="both"/>
    </w:pPr>
    <w:rPr>
      <w:b/>
      <w:bCs/>
      <w:sz w:val="28"/>
      <w:lang w:val="en-US" w:eastAsia="en-US"/>
    </w:rPr>
  </w:style>
  <w:style w:type="paragraph" w:styleId="Popis">
    <w:name w:val="caption"/>
    <w:aliases w:val="Caption figure"/>
    <w:next w:val="Normlny"/>
    <w:unhideWhenUsed/>
    <w:qFormat/>
    <w:rsid w:val="00764C5E"/>
    <w:pPr>
      <w:jc w:val="center"/>
    </w:pPr>
    <w:rPr>
      <w:b/>
      <w:bCs/>
      <w:szCs w:val="18"/>
      <w:lang w:val="en-US" w:eastAsia="en-US"/>
    </w:rPr>
  </w:style>
  <w:style w:type="numbering" w:customStyle="1" w:styleId="Bullets1">
    <w:name w:val="Bullets 1"/>
    <w:basedOn w:val="Bezzoznamu"/>
    <w:rsid w:val="00763BFD"/>
    <w:pPr>
      <w:numPr>
        <w:numId w:val="11"/>
      </w:numPr>
    </w:pPr>
  </w:style>
  <w:style w:type="numbering" w:customStyle="1" w:styleId="Numberedlist">
    <w:name w:val="Numbered list"/>
    <w:basedOn w:val="Bezzoznamu"/>
    <w:rsid w:val="00163218"/>
    <w:pPr>
      <w:numPr>
        <w:numId w:val="20"/>
      </w:numPr>
    </w:pPr>
  </w:style>
  <w:style w:type="numbering" w:customStyle="1" w:styleId="Numberedlist2">
    <w:name w:val="Numbered list 2"/>
    <w:basedOn w:val="Bezzoznamu"/>
    <w:rsid w:val="00163218"/>
    <w:pPr>
      <w:numPr>
        <w:numId w:val="24"/>
      </w:numPr>
    </w:pPr>
  </w:style>
  <w:style w:type="paragraph" w:styleId="Nzov">
    <w:name w:val="Title"/>
    <w:next w:val="Normlny"/>
    <w:link w:val="NzovChar"/>
    <w:qFormat/>
    <w:rsid w:val="00D229BB"/>
    <w:pPr>
      <w:jc w:val="center"/>
    </w:pPr>
    <w:rPr>
      <w:b/>
      <w:sz w:val="32"/>
      <w:szCs w:val="32"/>
      <w:lang w:val="en-US" w:eastAsia="en-US"/>
    </w:rPr>
  </w:style>
  <w:style w:type="character" w:customStyle="1" w:styleId="NzovChar">
    <w:name w:val="Názov Char"/>
    <w:basedOn w:val="Predvolenpsmoodseku"/>
    <w:link w:val="Nzov"/>
    <w:rsid w:val="00D229BB"/>
    <w:rPr>
      <w:b/>
      <w:sz w:val="32"/>
      <w:szCs w:val="32"/>
      <w:lang w:val="en-US" w:eastAsia="en-US"/>
    </w:rPr>
  </w:style>
  <w:style w:type="character" w:customStyle="1" w:styleId="Nadpis3Char">
    <w:name w:val="Nadpis 3 Char"/>
    <w:basedOn w:val="Predvolenpsmoodseku"/>
    <w:link w:val="Nadpis3"/>
    <w:semiHidden/>
    <w:rsid w:val="00F531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Nadpis4Char">
    <w:name w:val="Nadpis 4 Char"/>
    <w:basedOn w:val="Predvolenpsmoodseku"/>
    <w:link w:val="Nadpis4"/>
    <w:semiHidden/>
    <w:rsid w:val="00F5319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customStyle="1" w:styleId="Nadpis5Char">
    <w:name w:val="Nadpis 5 Char"/>
    <w:basedOn w:val="Predvolenpsmoodseku"/>
    <w:link w:val="Nadpis5"/>
    <w:semiHidden/>
    <w:rsid w:val="00F5319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Nadpis6Char">
    <w:name w:val="Nadpis 6 Char"/>
    <w:basedOn w:val="Predvolenpsmoodseku"/>
    <w:link w:val="Nadpis6"/>
    <w:semiHidden/>
    <w:rsid w:val="00F531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Nadpis7Char">
    <w:name w:val="Nadpis 7 Char"/>
    <w:basedOn w:val="Predvolenpsmoodseku"/>
    <w:link w:val="Nadpis7"/>
    <w:semiHidden/>
    <w:rsid w:val="00F5319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Nadpis8Char">
    <w:name w:val="Nadpis 8 Char"/>
    <w:basedOn w:val="Predvolenpsmoodseku"/>
    <w:link w:val="Nadpis8"/>
    <w:semiHidden/>
    <w:rsid w:val="00F5319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Nadpis9Char">
    <w:name w:val="Nadpis 9 Char"/>
    <w:basedOn w:val="Predvolenpsmoodseku"/>
    <w:link w:val="Nadpis9"/>
    <w:semiHidden/>
    <w:rsid w:val="00F531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customStyle="1" w:styleId="Tabletext">
    <w:name w:val="Table text"/>
    <w:rsid w:val="00163218"/>
    <w:pPr>
      <w:ind w:right="113"/>
    </w:pPr>
    <w:rPr>
      <w:lang w:val="en-US" w:eastAsia="en-US"/>
    </w:rPr>
  </w:style>
  <w:style w:type="character" w:customStyle="1" w:styleId="Authors">
    <w:name w:val="Authors"/>
    <w:basedOn w:val="Predvolenpsmoodseku"/>
    <w:rsid w:val="00F26449"/>
    <w:rPr>
      <w:caps/>
    </w:rPr>
  </w:style>
  <w:style w:type="paragraph" w:customStyle="1" w:styleId="Institutionname">
    <w:name w:val="Institution name"/>
    <w:rsid w:val="00F26449"/>
    <w:pPr>
      <w:jc w:val="center"/>
    </w:pPr>
    <w:rPr>
      <w:i/>
      <w:iCs/>
      <w:sz w:val="24"/>
      <w:lang w:val="en-US" w:eastAsia="en-US"/>
    </w:rPr>
  </w:style>
  <w:style w:type="paragraph" w:customStyle="1" w:styleId="Header1">
    <w:name w:val="Header1"/>
    <w:aliases w:val="footer"/>
    <w:qFormat/>
    <w:rsid w:val="008C5830"/>
    <w:pPr>
      <w:jc w:val="center"/>
    </w:pPr>
    <w:rPr>
      <w:sz w:val="22"/>
      <w:szCs w:val="24"/>
      <w:lang w:eastAsia="en-US"/>
    </w:rPr>
  </w:style>
  <w:style w:type="paragraph" w:customStyle="1" w:styleId="InstitutionAddress">
    <w:name w:val="Institution Address"/>
    <w:rsid w:val="00F26449"/>
    <w:pPr>
      <w:jc w:val="center"/>
    </w:pPr>
    <w:rPr>
      <w:sz w:val="24"/>
      <w:lang w:val="en-US" w:eastAsia="en-US"/>
    </w:rPr>
  </w:style>
  <w:style w:type="paragraph" w:customStyle="1" w:styleId="Abstracttitle">
    <w:name w:val="Abstract title"/>
    <w:next w:val="Abstract"/>
    <w:rsid w:val="00B75C7A"/>
    <w:pPr>
      <w:jc w:val="center"/>
    </w:pPr>
    <w:rPr>
      <w:b/>
      <w:bCs/>
      <w:sz w:val="28"/>
      <w:lang w:val="en-US" w:eastAsia="en-US"/>
    </w:rPr>
  </w:style>
  <w:style w:type="paragraph" w:customStyle="1" w:styleId="Abstract">
    <w:name w:val="Abstract"/>
    <w:next w:val="Freeline"/>
    <w:rsid w:val="00B75C7A"/>
    <w:pPr>
      <w:jc w:val="both"/>
    </w:pPr>
    <w:rPr>
      <w:i/>
      <w:iCs/>
      <w:lang w:val="en-US" w:eastAsia="en-US"/>
    </w:rPr>
  </w:style>
  <w:style w:type="paragraph" w:customStyle="1" w:styleId="Freeline">
    <w:name w:val="Free line"/>
    <w:qFormat/>
    <w:rsid w:val="00B75C7A"/>
    <w:pPr>
      <w:jc w:val="center"/>
    </w:pPr>
    <w:rPr>
      <w:sz w:val="24"/>
      <w:lang w:val="en-CA" w:eastAsia="en-US"/>
    </w:rPr>
  </w:style>
  <w:style w:type="paragraph" w:customStyle="1" w:styleId="Sourcetable">
    <w:name w:val="Source table"/>
    <w:basedOn w:val="Normlny"/>
    <w:rsid w:val="00764C5E"/>
    <w:pPr>
      <w:jc w:val="center"/>
    </w:pPr>
    <w:rPr>
      <w:sz w:val="20"/>
      <w:szCs w:val="20"/>
    </w:rPr>
  </w:style>
  <w:style w:type="paragraph" w:customStyle="1" w:styleId="Captiontable">
    <w:name w:val="Caption table"/>
    <w:basedOn w:val="Popis"/>
    <w:rsid w:val="00764C5E"/>
    <w:pPr>
      <w:jc w:val="left"/>
    </w:pPr>
    <w:rPr>
      <w:szCs w:val="20"/>
    </w:rPr>
  </w:style>
  <w:style w:type="paragraph" w:customStyle="1" w:styleId="StyleJustified">
    <w:name w:val="Style Justified"/>
    <w:rsid w:val="00F67FB3"/>
    <w:pPr>
      <w:jc w:val="both"/>
    </w:pPr>
    <w:rPr>
      <w:sz w:val="24"/>
      <w:lang w:val="en-US" w:eastAsia="en-US"/>
    </w:rPr>
  </w:style>
  <w:style w:type="paragraph" w:styleId="Odsekzoznamu">
    <w:name w:val="List Paragraph"/>
    <w:basedOn w:val="Normlny"/>
    <w:uiPriority w:val="34"/>
    <w:qFormat/>
    <w:rsid w:val="00163218"/>
    <w:pPr>
      <w:ind w:left="720"/>
      <w:contextualSpacing/>
    </w:pPr>
  </w:style>
  <w:style w:type="numbering" w:customStyle="1" w:styleId="Numbers">
    <w:name w:val="Numbers"/>
    <w:uiPriority w:val="99"/>
    <w:rsid w:val="00163218"/>
    <w:pPr>
      <w:numPr>
        <w:numId w:val="27"/>
      </w:numPr>
    </w:pPr>
  </w:style>
  <w:style w:type="numbering" w:customStyle="1" w:styleId="tlSodrkamiSymbolsymbolVavo0cmOpakovanzarka">
    <w:name w:val="Štýl S odrážkami Symbol (symbol) Vľavo:  0 cm Opakovaná zarážka..."/>
    <w:basedOn w:val="Bezzoznamu"/>
    <w:rsid w:val="00241992"/>
    <w:pPr>
      <w:numPr>
        <w:numId w:val="29"/>
      </w:numPr>
    </w:pPr>
  </w:style>
  <w:style w:type="paragraph" w:styleId="Hlavika">
    <w:name w:val="header"/>
    <w:basedOn w:val="Normlny"/>
    <w:link w:val="HlavikaChar"/>
    <w:unhideWhenUsed/>
    <w:rsid w:val="000E7F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E7FA5"/>
    <w:rPr>
      <w:sz w:val="24"/>
      <w:szCs w:val="24"/>
      <w:lang w:val="en-US" w:eastAsia="en-US"/>
    </w:rPr>
  </w:style>
  <w:style w:type="paragraph" w:styleId="Pta">
    <w:name w:val="footer"/>
    <w:basedOn w:val="Normlny"/>
    <w:link w:val="PtaChar"/>
    <w:unhideWhenUsed/>
    <w:rsid w:val="000E7F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E7FA5"/>
    <w:rPr>
      <w:sz w:val="24"/>
      <w:szCs w:val="24"/>
      <w:lang w:val="en-US" w:eastAsia="en-US"/>
    </w:rPr>
  </w:style>
  <w:style w:type="character" w:styleId="Odkaznakomentr">
    <w:name w:val="annotation reference"/>
    <w:basedOn w:val="Predvolenpsmoodseku"/>
    <w:semiHidden/>
    <w:unhideWhenUsed/>
    <w:rsid w:val="00974982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97498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74982"/>
    <w:rPr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9749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974982"/>
    <w:rPr>
      <w:b/>
      <w:bCs/>
      <w:lang w:val="en-US" w:eastAsia="en-US"/>
    </w:rPr>
  </w:style>
  <w:style w:type="paragraph" w:styleId="Textbubliny">
    <w:name w:val="Balloon Text"/>
    <w:basedOn w:val="Normlny"/>
    <w:link w:val="TextbublinyChar"/>
    <w:semiHidden/>
    <w:unhideWhenUsed/>
    <w:rsid w:val="0097498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974982"/>
    <w:rPr>
      <w:rFonts w:ascii="Segoe UI" w:hAnsi="Segoe UI" w:cs="Segoe UI"/>
      <w:sz w:val="18"/>
      <w:szCs w:val="18"/>
      <w:lang w:val="en-US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CD7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eaweb.org/journal/jel_class_system.html" TargetMode="Externa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hyperlink" Target="https://apastyle.apa.org/style-grammar-guidelines/references/exampl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~1\AppData\Local\Temp\TemplateCEFE2018-1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166C2C0-45DB-4265-A2FA-2DAA1CCA6058}" type="doc">
      <dgm:prSet loTypeId="urn:microsoft.com/office/officeart/2005/8/layout/cycle1" loCatId="cycle" qsTypeId="urn:microsoft.com/office/officeart/2005/8/quickstyle/simple4#1" qsCatId="simple" csTypeId="urn:microsoft.com/office/officeart/2005/8/colors/accent0_1#1" csCatId="mainScheme" phldr="0"/>
      <dgm:spPr/>
      <dgm:t>
        <a:bodyPr/>
        <a:lstStyle/>
        <a:p>
          <a:endParaRPr lang="sk-SK"/>
        </a:p>
      </dgm:t>
    </dgm:pt>
    <dgm:pt modelId="{3ADEB6E0-9C44-4DA9-A0B8-93F8D5CE6591}">
      <dgm:prSet phldrT="[Text]" phldr="1"/>
      <dgm:spPr/>
      <dgm:t>
        <a:bodyPr/>
        <a:lstStyle/>
        <a:p>
          <a:pPr algn="ctr"/>
          <a:endParaRPr lang="sk-SK"/>
        </a:p>
      </dgm:t>
    </dgm:pt>
    <dgm:pt modelId="{F0B6DFB8-6EBE-4845-8788-D70E0ED7DF4D}" type="parTrans" cxnId="{F1AB2501-07FD-4649-B80D-A6C9179083E5}">
      <dgm:prSet/>
      <dgm:spPr/>
      <dgm:t>
        <a:bodyPr/>
        <a:lstStyle/>
        <a:p>
          <a:pPr algn="ctr"/>
          <a:endParaRPr lang="sk-SK"/>
        </a:p>
      </dgm:t>
    </dgm:pt>
    <dgm:pt modelId="{EC9539CD-3ECA-484C-B43C-B4A158CFE01A}" type="sibTrans" cxnId="{F1AB2501-07FD-4649-B80D-A6C9179083E5}">
      <dgm:prSet/>
      <dgm:spPr/>
      <dgm:t>
        <a:bodyPr/>
        <a:lstStyle/>
        <a:p>
          <a:pPr algn="ctr"/>
          <a:endParaRPr lang="sk-SK"/>
        </a:p>
      </dgm:t>
    </dgm:pt>
    <dgm:pt modelId="{906D2446-7D6C-4A9A-8EFE-E6433D79056B}">
      <dgm:prSet phldrT="[Text]" phldr="1"/>
      <dgm:spPr/>
      <dgm:t>
        <a:bodyPr/>
        <a:lstStyle/>
        <a:p>
          <a:pPr algn="ctr"/>
          <a:endParaRPr lang="sk-SK"/>
        </a:p>
      </dgm:t>
    </dgm:pt>
    <dgm:pt modelId="{20622D1C-CCB6-4D2F-9C80-499BA95D2547}" type="parTrans" cxnId="{39078A1A-1A18-472A-B2CC-81C1F36E1A22}">
      <dgm:prSet/>
      <dgm:spPr/>
      <dgm:t>
        <a:bodyPr/>
        <a:lstStyle/>
        <a:p>
          <a:pPr algn="ctr"/>
          <a:endParaRPr lang="sk-SK"/>
        </a:p>
      </dgm:t>
    </dgm:pt>
    <dgm:pt modelId="{2A06FFAB-2EE0-4812-BB99-ED7F76A9FE7A}" type="sibTrans" cxnId="{39078A1A-1A18-472A-B2CC-81C1F36E1A22}">
      <dgm:prSet/>
      <dgm:spPr/>
      <dgm:t>
        <a:bodyPr/>
        <a:lstStyle/>
        <a:p>
          <a:pPr algn="ctr"/>
          <a:endParaRPr lang="sk-SK"/>
        </a:p>
      </dgm:t>
    </dgm:pt>
    <dgm:pt modelId="{B33ABF10-FE64-4332-86C1-50BAA8C3BB9A}">
      <dgm:prSet phldrT="[Text]" phldr="1"/>
      <dgm:spPr/>
      <dgm:t>
        <a:bodyPr/>
        <a:lstStyle/>
        <a:p>
          <a:pPr algn="ctr"/>
          <a:endParaRPr lang="sk-SK"/>
        </a:p>
      </dgm:t>
    </dgm:pt>
    <dgm:pt modelId="{3614A19F-1E80-435F-9B4D-AC4CAA54A19E}" type="parTrans" cxnId="{1F0FBBD6-DDBE-4BB0-BD82-9E44BC2F90EA}">
      <dgm:prSet/>
      <dgm:spPr/>
      <dgm:t>
        <a:bodyPr/>
        <a:lstStyle/>
        <a:p>
          <a:pPr algn="ctr"/>
          <a:endParaRPr lang="sk-SK"/>
        </a:p>
      </dgm:t>
    </dgm:pt>
    <dgm:pt modelId="{5674CF57-CE28-43A2-B3E8-62A180B5B88B}" type="sibTrans" cxnId="{1F0FBBD6-DDBE-4BB0-BD82-9E44BC2F90EA}">
      <dgm:prSet/>
      <dgm:spPr/>
      <dgm:t>
        <a:bodyPr/>
        <a:lstStyle/>
        <a:p>
          <a:pPr algn="ctr"/>
          <a:endParaRPr lang="sk-SK"/>
        </a:p>
      </dgm:t>
    </dgm:pt>
    <dgm:pt modelId="{286A8D4A-9F8F-4497-A6D3-14E681460CE5}">
      <dgm:prSet phldrT="[Text]" phldr="1"/>
      <dgm:spPr/>
      <dgm:t>
        <a:bodyPr/>
        <a:lstStyle/>
        <a:p>
          <a:pPr algn="ctr"/>
          <a:endParaRPr lang="sk-SK"/>
        </a:p>
      </dgm:t>
    </dgm:pt>
    <dgm:pt modelId="{55D6B0A1-EEED-43E6-84F9-94A00CFE4056}" type="parTrans" cxnId="{9DFB7642-0640-4879-B483-B1BE692CD148}">
      <dgm:prSet/>
      <dgm:spPr/>
      <dgm:t>
        <a:bodyPr/>
        <a:lstStyle/>
        <a:p>
          <a:pPr algn="ctr"/>
          <a:endParaRPr lang="sk-SK"/>
        </a:p>
      </dgm:t>
    </dgm:pt>
    <dgm:pt modelId="{0ACFAEFC-FEE0-4756-A275-B4604F89E9BA}" type="sibTrans" cxnId="{9DFB7642-0640-4879-B483-B1BE692CD148}">
      <dgm:prSet/>
      <dgm:spPr/>
      <dgm:t>
        <a:bodyPr/>
        <a:lstStyle/>
        <a:p>
          <a:pPr algn="ctr"/>
          <a:endParaRPr lang="sk-SK"/>
        </a:p>
      </dgm:t>
    </dgm:pt>
    <dgm:pt modelId="{3195BE25-76E2-4E76-B5F5-E09A26199930}">
      <dgm:prSet phldrT="[Text]" phldr="1"/>
      <dgm:spPr/>
      <dgm:t>
        <a:bodyPr/>
        <a:lstStyle/>
        <a:p>
          <a:pPr algn="ctr"/>
          <a:endParaRPr lang="sk-SK"/>
        </a:p>
      </dgm:t>
    </dgm:pt>
    <dgm:pt modelId="{4BFD2D06-D73D-4F1A-880D-DA13B4F77D54}" type="parTrans" cxnId="{38977E08-2E8B-4696-8AFB-EEE7904DB2FD}">
      <dgm:prSet/>
      <dgm:spPr/>
      <dgm:t>
        <a:bodyPr/>
        <a:lstStyle/>
        <a:p>
          <a:pPr algn="ctr"/>
          <a:endParaRPr lang="sk-SK"/>
        </a:p>
      </dgm:t>
    </dgm:pt>
    <dgm:pt modelId="{F01DCE41-7606-4AB8-BBA3-B952FB86DBAE}" type="sibTrans" cxnId="{38977E08-2E8B-4696-8AFB-EEE7904DB2FD}">
      <dgm:prSet/>
      <dgm:spPr/>
      <dgm:t>
        <a:bodyPr/>
        <a:lstStyle/>
        <a:p>
          <a:pPr algn="ctr"/>
          <a:endParaRPr lang="sk-SK"/>
        </a:p>
      </dgm:t>
    </dgm:pt>
    <dgm:pt modelId="{B95A183E-4565-45BC-A316-D14072FDEE43}" type="pres">
      <dgm:prSet presAssocID="{E166C2C0-45DB-4265-A2FA-2DAA1CCA6058}" presName="cycle" presStyleCnt="0">
        <dgm:presLayoutVars>
          <dgm:dir/>
          <dgm:resizeHandles val="exact"/>
        </dgm:presLayoutVars>
      </dgm:prSet>
      <dgm:spPr/>
    </dgm:pt>
    <dgm:pt modelId="{D9437E58-AAF3-43D6-91D1-EAD98C8C22B1}" type="pres">
      <dgm:prSet presAssocID="{3ADEB6E0-9C44-4DA9-A0B8-93F8D5CE6591}" presName="dummy" presStyleCnt="0"/>
      <dgm:spPr/>
    </dgm:pt>
    <dgm:pt modelId="{D743F3AA-59BF-417B-B9CB-24A7055F1D8B}" type="pres">
      <dgm:prSet presAssocID="{3ADEB6E0-9C44-4DA9-A0B8-93F8D5CE6591}" presName="node" presStyleLbl="revTx" presStyleIdx="0" presStyleCnt="5">
        <dgm:presLayoutVars>
          <dgm:bulletEnabled val="1"/>
        </dgm:presLayoutVars>
      </dgm:prSet>
      <dgm:spPr/>
    </dgm:pt>
    <dgm:pt modelId="{BC67C71B-656C-47AA-9DC5-FB794BB72A46}" type="pres">
      <dgm:prSet presAssocID="{EC9539CD-3ECA-484C-B43C-B4A158CFE01A}" presName="sibTrans" presStyleLbl="node1" presStyleIdx="0" presStyleCnt="5"/>
      <dgm:spPr/>
    </dgm:pt>
    <dgm:pt modelId="{F0BFF770-8CC0-45D0-BCB6-7C1C6F4A6491}" type="pres">
      <dgm:prSet presAssocID="{906D2446-7D6C-4A9A-8EFE-E6433D79056B}" presName="dummy" presStyleCnt="0"/>
      <dgm:spPr/>
    </dgm:pt>
    <dgm:pt modelId="{AD84BEEC-4B9C-4A5C-A437-E9B891AF8AFC}" type="pres">
      <dgm:prSet presAssocID="{906D2446-7D6C-4A9A-8EFE-E6433D79056B}" presName="node" presStyleLbl="revTx" presStyleIdx="1" presStyleCnt="5">
        <dgm:presLayoutVars>
          <dgm:bulletEnabled val="1"/>
        </dgm:presLayoutVars>
      </dgm:prSet>
      <dgm:spPr/>
    </dgm:pt>
    <dgm:pt modelId="{2149CD74-3B5A-47DC-8E2B-BD47529C65BE}" type="pres">
      <dgm:prSet presAssocID="{2A06FFAB-2EE0-4812-BB99-ED7F76A9FE7A}" presName="sibTrans" presStyleLbl="node1" presStyleIdx="1" presStyleCnt="5"/>
      <dgm:spPr/>
    </dgm:pt>
    <dgm:pt modelId="{026B48AA-8452-45C9-BBAB-32DDB281383E}" type="pres">
      <dgm:prSet presAssocID="{B33ABF10-FE64-4332-86C1-50BAA8C3BB9A}" presName="dummy" presStyleCnt="0"/>
      <dgm:spPr/>
    </dgm:pt>
    <dgm:pt modelId="{4DA6FDA6-A789-4941-BDFC-96B43FD2D91F}" type="pres">
      <dgm:prSet presAssocID="{B33ABF10-FE64-4332-86C1-50BAA8C3BB9A}" presName="node" presStyleLbl="revTx" presStyleIdx="2" presStyleCnt="5">
        <dgm:presLayoutVars>
          <dgm:bulletEnabled val="1"/>
        </dgm:presLayoutVars>
      </dgm:prSet>
      <dgm:spPr/>
    </dgm:pt>
    <dgm:pt modelId="{46ACD893-A5A2-4234-B6A0-B31467C0756A}" type="pres">
      <dgm:prSet presAssocID="{5674CF57-CE28-43A2-B3E8-62A180B5B88B}" presName="sibTrans" presStyleLbl="node1" presStyleIdx="2" presStyleCnt="5"/>
      <dgm:spPr/>
    </dgm:pt>
    <dgm:pt modelId="{CCA55B76-D247-4C9E-8C18-23ED99D4610B}" type="pres">
      <dgm:prSet presAssocID="{286A8D4A-9F8F-4497-A6D3-14E681460CE5}" presName="dummy" presStyleCnt="0"/>
      <dgm:spPr/>
    </dgm:pt>
    <dgm:pt modelId="{FB0DD9EA-6E04-42A2-B891-CE2A8A8E5B12}" type="pres">
      <dgm:prSet presAssocID="{286A8D4A-9F8F-4497-A6D3-14E681460CE5}" presName="node" presStyleLbl="revTx" presStyleIdx="3" presStyleCnt="5">
        <dgm:presLayoutVars>
          <dgm:bulletEnabled val="1"/>
        </dgm:presLayoutVars>
      </dgm:prSet>
      <dgm:spPr/>
    </dgm:pt>
    <dgm:pt modelId="{81780FEE-64A6-4975-93DD-40CCB9978ED0}" type="pres">
      <dgm:prSet presAssocID="{0ACFAEFC-FEE0-4756-A275-B4604F89E9BA}" presName="sibTrans" presStyleLbl="node1" presStyleIdx="3" presStyleCnt="5"/>
      <dgm:spPr/>
    </dgm:pt>
    <dgm:pt modelId="{F721B5CD-B027-4CEF-A90D-D6D2EDB0689D}" type="pres">
      <dgm:prSet presAssocID="{3195BE25-76E2-4E76-B5F5-E09A26199930}" presName="dummy" presStyleCnt="0"/>
      <dgm:spPr/>
    </dgm:pt>
    <dgm:pt modelId="{966FC053-4695-4216-8E1F-14AB4E2E9A12}" type="pres">
      <dgm:prSet presAssocID="{3195BE25-76E2-4E76-B5F5-E09A26199930}" presName="node" presStyleLbl="revTx" presStyleIdx="4" presStyleCnt="5">
        <dgm:presLayoutVars>
          <dgm:bulletEnabled val="1"/>
        </dgm:presLayoutVars>
      </dgm:prSet>
      <dgm:spPr/>
    </dgm:pt>
    <dgm:pt modelId="{C86B3E9B-6FA2-4BC3-B01A-8ABA52767DC8}" type="pres">
      <dgm:prSet presAssocID="{F01DCE41-7606-4AB8-BBA3-B952FB86DBAE}" presName="sibTrans" presStyleLbl="node1" presStyleIdx="4" presStyleCnt="5"/>
      <dgm:spPr/>
    </dgm:pt>
  </dgm:ptLst>
  <dgm:cxnLst>
    <dgm:cxn modelId="{F1AB2501-07FD-4649-B80D-A6C9179083E5}" srcId="{E166C2C0-45DB-4265-A2FA-2DAA1CCA6058}" destId="{3ADEB6E0-9C44-4DA9-A0B8-93F8D5CE6591}" srcOrd="0" destOrd="0" parTransId="{F0B6DFB8-6EBE-4845-8788-D70E0ED7DF4D}" sibTransId="{EC9539CD-3ECA-484C-B43C-B4A158CFE01A}"/>
    <dgm:cxn modelId="{38977E08-2E8B-4696-8AFB-EEE7904DB2FD}" srcId="{E166C2C0-45DB-4265-A2FA-2DAA1CCA6058}" destId="{3195BE25-76E2-4E76-B5F5-E09A26199930}" srcOrd="4" destOrd="0" parTransId="{4BFD2D06-D73D-4F1A-880D-DA13B4F77D54}" sibTransId="{F01DCE41-7606-4AB8-BBA3-B952FB86DBAE}"/>
    <dgm:cxn modelId="{39078A1A-1A18-472A-B2CC-81C1F36E1A22}" srcId="{E166C2C0-45DB-4265-A2FA-2DAA1CCA6058}" destId="{906D2446-7D6C-4A9A-8EFE-E6433D79056B}" srcOrd="1" destOrd="0" parTransId="{20622D1C-CCB6-4D2F-9C80-499BA95D2547}" sibTransId="{2A06FFAB-2EE0-4812-BB99-ED7F76A9FE7A}"/>
    <dgm:cxn modelId="{9DFB7642-0640-4879-B483-B1BE692CD148}" srcId="{E166C2C0-45DB-4265-A2FA-2DAA1CCA6058}" destId="{286A8D4A-9F8F-4497-A6D3-14E681460CE5}" srcOrd="3" destOrd="0" parTransId="{55D6B0A1-EEED-43E6-84F9-94A00CFE4056}" sibTransId="{0ACFAEFC-FEE0-4756-A275-B4604F89E9BA}"/>
    <dgm:cxn modelId="{1935176A-805B-49ED-A19A-02F1D2A8FAF6}" type="presOf" srcId="{E166C2C0-45DB-4265-A2FA-2DAA1CCA6058}" destId="{B95A183E-4565-45BC-A316-D14072FDEE43}" srcOrd="0" destOrd="0" presId="urn:microsoft.com/office/officeart/2005/8/layout/cycle1"/>
    <dgm:cxn modelId="{9B014F4B-EBD5-4AE7-A8C2-70D8F3982B57}" type="presOf" srcId="{5674CF57-CE28-43A2-B3E8-62A180B5B88B}" destId="{46ACD893-A5A2-4234-B6A0-B31467C0756A}" srcOrd="0" destOrd="0" presId="urn:microsoft.com/office/officeart/2005/8/layout/cycle1"/>
    <dgm:cxn modelId="{D32FAD74-9F3C-4560-A1BA-DEBA64EF2D49}" type="presOf" srcId="{286A8D4A-9F8F-4497-A6D3-14E681460CE5}" destId="{FB0DD9EA-6E04-42A2-B891-CE2A8A8E5B12}" srcOrd="0" destOrd="0" presId="urn:microsoft.com/office/officeart/2005/8/layout/cycle1"/>
    <dgm:cxn modelId="{0966EF9C-AE3F-46CB-9D69-EDB12B602436}" type="presOf" srcId="{3195BE25-76E2-4E76-B5F5-E09A26199930}" destId="{966FC053-4695-4216-8E1F-14AB4E2E9A12}" srcOrd="0" destOrd="0" presId="urn:microsoft.com/office/officeart/2005/8/layout/cycle1"/>
    <dgm:cxn modelId="{1AEAE0A9-AAF1-475C-B810-EB38290F65E2}" type="presOf" srcId="{3ADEB6E0-9C44-4DA9-A0B8-93F8D5CE6591}" destId="{D743F3AA-59BF-417B-B9CB-24A7055F1D8B}" srcOrd="0" destOrd="0" presId="urn:microsoft.com/office/officeart/2005/8/layout/cycle1"/>
    <dgm:cxn modelId="{BF4569BA-6034-4082-9ECD-FD7C0B41C4BA}" type="presOf" srcId="{2A06FFAB-2EE0-4812-BB99-ED7F76A9FE7A}" destId="{2149CD74-3B5A-47DC-8E2B-BD47529C65BE}" srcOrd="0" destOrd="0" presId="urn:microsoft.com/office/officeart/2005/8/layout/cycle1"/>
    <dgm:cxn modelId="{16C647C9-F51F-49A1-8D8C-B571D0BE2D4C}" type="presOf" srcId="{EC9539CD-3ECA-484C-B43C-B4A158CFE01A}" destId="{BC67C71B-656C-47AA-9DC5-FB794BB72A46}" srcOrd="0" destOrd="0" presId="urn:microsoft.com/office/officeart/2005/8/layout/cycle1"/>
    <dgm:cxn modelId="{1F0FBBD6-DDBE-4BB0-BD82-9E44BC2F90EA}" srcId="{E166C2C0-45DB-4265-A2FA-2DAA1CCA6058}" destId="{B33ABF10-FE64-4332-86C1-50BAA8C3BB9A}" srcOrd="2" destOrd="0" parTransId="{3614A19F-1E80-435F-9B4D-AC4CAA54A19E}" sibTransId="{5674CF57-CE28-43A2-B3E8-62A180B5B88B}"/>
    <dgm:cxn modelId="{5B6ABDDC-FB69-4299-9FD5-39793A4152C4}" type="presOf" srcId="{F01DCE41-7606-4AB8-BBA3-B952FB86DBAE}" destId="{C86B3E9B-6FA2-4BC3-B01A-8ABA52767DC8}" srcOrd="0" destOrd="0" presId="urn:microsoft.com/office/officeart/2005/8/layout/cycle1"/>
    <dgm:cxn modelId="{CC47A6E5-2514-4B55-A911-A77613FF099B}" type="presOf" srcId="{0ACFAEFC-FEE0-4756-A275-B4604F89E9BA}" destId="{81780FEE-64A6-4975-93DD-40CCB9978ED0}" srcOrd="0" destOrd="0" presId="urn:microsoft.com/office/officeart/2005/8/layout/cycle1"/>
    <dgm:cxn modelId="{E19072EB-A329-472E-9ACE-4981F39A975F}" type="presOf" srcId="{906D2446-7D6C-4A9A-8EFE-E6433D79056B}" destId="{AD84BEEC-4B9C-4A5C-A437-E9B891AF8AFC}" srcOrd="0" destOrd="0" presId="urn:microsoft.com/office/officeart/2005/8/layout/cycle1"/>
    <dgm:cxn modelId="{ED2F91EF-FCA8-4561-A255-1993F3CE8A02}" type="presOf" srcId="{B33ABF10-FE64-4332-86C1-50BAA8C3BB9A}" destId="{4DA6FDA6-A789-4941-BDFC-96B43FD2D91F}" srcOrd="0" destOrd="0" presId="urn:microsoft.com/office/officeart/2005/8/layout/cycle1"/>
    <dgm:cxn modelId="{6E0B4320-FBCE-4871-8CCC-ACC4B0B44C38}" type="presParOf" srcId="{B95A183E-4565-45BC-A316-D14072FDEE43}" destId="{D9437E58-AAF3-43D6-91D1-EAD98C8C22B1}" srcOrd="0" destOrd="0" presId="urn:microsoft.com/office/officeart/2005/8/layout/cycle1"/>
    <dgm:cxn modelId="{F80CBAA6-7242-470E-9483-933186F4B30B}" type="presParOf" srcId="{B95A183E-4565-45BC-A316-D14072FDEE43}" destId="{D743F3AA-59BF-417B-B9CB-24A7055F1D8B}" srcOrd="1" destOrd="0" presId="urn:microsoft.com/office/officeart/2005/8/layout/cycle1"/>
    <dgm:cxn modelId="{961DC7C9-D509-4A45-89A5-5514E1118793}" type="presParOf" srcId="{B95A183E-4565-45BC-A316-D14072FDEE43}" destId="{BC67C71B-656C-47AA-9DC5-FB794BB72A46}" srcOrd="2" destOrd="0" presId="urn:microsoft.com/office/officeart/2005/8/layout/cycle1"/>
    <dgm:cxn modelId="{6DFF1E6C-4CD0-4A96-85CC-EDE2D1223780}" type="presParOf" srcId="{B95A183E-4565-45BC-A316-D14072FDEE43}" destId="{F0BFF770-8CC0-45D0-BCB6-7C1C6F4A6491}" srcOrd="3" destOrd="0" presId="urn:microsoft.com/office/officeart/2005/8/layout/cycle1"/>
    <dgm:cxn modelId="{D15418DE-5DB4-4CDD-8D0F-E71606AE3D70}" type="presParOf" srcId="{B95A183E-4565-45BC-A316-D14072FDEE43}" destId="{AD84BEEC-4B9C-4A5C-A437-E9B891AF8AFC}" srcOrd="4" destOrd="0" presId="urn:microsoft.com/office/officeart/2005/8/layout/cycle1"/>
    <dgm:cxn modelId="{FE4A7D15-7EC4-4ACB-8FC7-5E963B9B1A26}" type="presParOf" srcId="{B95A183E-4565-45BC-A316-D14072FDEE43}" destId="{2149CD74-3B5A-47DC-8E2B-BD47529C65BE}" srcOrd="5" destOrd="0" presId="urn:microsoft.com/office/officeart/2005/8/layout/cycle1"/>
    <dgm:cxn modelId="{604F6F5D-E57D-4122-A97D-C1A8C5665D7D}" type="presParOf" srcId="{B95A183E-4565-45BC-A316-D14072FDEE43}" destId="{026B48AA-8452-45C9-BBAB-32DDB281383E}" srcOrd="6" destOrd="0" presId="urn:microsoft.com/office/officeart/2005/8/layout/cycle1"/>
    <dgm:cxn modelId="{41559CAC-5257-4574-BF39-8F1334C3B995}" type="presParOf" srcId="{B95A183E-4565-45BC-A316-D14072FDEE43}" destId="{4DA6FDA6-A789-4941-BDFC-96B43FD2D91F}" srcOrd="7" destOrd="0" presId="urn:microsoft.com/office/officeart/2005/8/layout/cycle1"/>
    <dgm:cxn modelId="{5ADFE000-5F74-4263-9E53-ADDC65E2DBED}" type="presParOf" srcId="{B95A183E-4565-45BC-A316-D14072FDEE43}" destId="{46ACD893-A5A2-4234-B6A0-B31467C0756A}" srcOrd="8" destOrd="0" presId="urn:microsoft.com/office/officeart/2005/8/layout/cycle1"/>
    <dgm:cxn modelId="{F47DDC2F-F151-42CF-B802-0CE5BB35D249}" type="presParOf" srcId="{B95A183E-4565-45BC-A316-D14072FDEE43}" destId="{CCA55B76-D247-4C9E-8C18-23ED99D4610B}" srcOrd="9" destOrd="0" presId="urn:microsoft.com/office/officeart/2005/8/layout/cycle1"/>
    <dgm:cxn modelId="{AD4A6CAF-7F51-4F22-B7D4-F575AB5F49B1}" type="presParOf" srcId="{B95A183E-4565-45BC-A316-D14072FDEE43}" destId="{FB0DD9EA-6E04-42A2-B891-CE2A8A8E5B12}" srcOrd="10" destOrd="0" presId="urn:microsoft.com/office/officeart/2005/8/layout/cycle1"/>
    <dgm:cxn modelId="{4F553CD5-77CF-423F-B9A0-91B9DDA3C60D}" type="presParOf" srcId="{B95A183E-4565-45BC-A316-D14072FDEE43}" destId="{81780FEE-64A6-4975-93DD-40CCB9978ED0}" srcOrd="11" destOrd="0" presId="urn:microsoft.com/office/officeart/2005/8/layout/cycle1"/>
    <dgm:cxn modelId="{8902EF88-A586-4A6F-B3D7-80F20C7FAFAB}" type="presParOf" srcId="{B95A183E-4565-45BC-A316-D14072FDEE43}" destId="{F721B5CD-B027-4CEF-A90D-D6D2EDB0689D}" srcOrd="12" destOrd="0" presId="urn:microsoft.com/office/officeart/2005/8/layout/cycle1"/>
    <dgm:cxn modelId="{963E5177-BCFD-4136-B5B5-93E2B48FCB73}" type="presParOf" srcId="{B95A183E-4565-45BC-A316-D14072FDEE43}" destId="{966FC053-4695-4216-8E1F-14AB4E2E9A12}" srcOrd="13" destOrd="0" presId="urn:microsoft.com/office/officeart/2005/8/layout/cycle1"/>
    <dgm:cxn modelId="{8B5B92A8-6330-419B-A550-BFA59CB9714A}" type="presParOf" srcId="{B95A183E-4565-45BC-A316-D14072FDEE43}" destId="{C86B3E9B-6FA2-4BC3-B01A-8ABA52767DC8}" srcOrd="14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743F3AA-59BF-417B-B9CB-24A7055F1D8B}">
      <dsp:nvSpPr>
        <dsp:cNvPr id="0" name=""/>
        <dsp:cNvSpPr/>
      </dsp:nvSpPr>
      <dsp:spPr>
        <a:xfrm>
          <a:off x="3149443" y="10493"/>
          <a:ext cx="350829" cy="3508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3149443" y="10493"/>
        <a:ext cx="350829" cy="350829"/>
      </dsp:txXfrm>
    </dsp:sp>
    <dsp:sp modelId="{BC67C71B-656C-47AA-9DC5-FB794BB72A46}">
      <dsp:nvSpPr>
        <dsp:cNvPr id="0" name=""/>
        <dsp:cNvSpPr/>
      </dsp:nvSpPr>
      <dsp:spPr>
        <a:xfrm>
          <a:off x="2322757" y="174"/>
          <a:ext cx="1317134" cy="1317134"/>
        </a:xfrm>
        <a:prstGeom prst="circularArrow">
          <a:avLst>
            <a:gd name="adj1" fmla="val 5194"/>
            <a:gd name="adj2" fmla="val 335464"/>
            <a:gd name="adj3" fmla="val 21295073"/>
            <a:gd name="adj4" fmla="val 19764634"/>
            <a:gd name="adj5" fmla="val 606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AD84BEEC-4B9C-4A5C-A437-E9B891AF8AFC}">
      <dsp:nvSpPr>
        <dsp:cNvPr id="0" name=""/>
        <dsp:cNvSpPr/>
      </dsp:nvSpPr>
      <dsp:spPr>
        <a:xfrm>
          <a:off x="3361759" y="663933"/>
          <a:ext cx="350829" cy="3508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3361759" y="663933"/>
        <a:ext cx="350829" cy="350829"/>
      </dsp:txXfrm>
    </dsp:sp>
    <dsp:sp modelId="{2149CD74-3B5A-47DC-8E2B-BD47529C65BE}">
      <dsp:nvSpPr>
        <dsp:cNvPr id="0" name=""/>
        <dsp:cNvSpPr/>
      </dsp:nvSpPr>
      <dsp:spPr>
        <a:xfrm>
          <a:off x="2322757" y="174"/>
          <a:ext cx="1317134" cy="1317134"/>
        </a:xfrm>
        <a:prstGeom prst="circularArrow">
          <a:avLst>
            <a:gd name="adj1" fmla="val 5194"/>
            <a:gd name="adj2" fmla="val 335464"/>
            <a:gd name="adj3" fmla="val 4016596"/>
            <a:gd name="adj4" fmla="val 2251690"/>
            <a:gd name="adj5" fmla="val 606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DA6FDA6-A789-4941-BDFC-96B43FD2D91F}">
      <dsp:nvSpPr>
        <dsp:cNvPr id="0" name=""/>
        <dsp:cNvSpPr/>
      </dsp:nvSpPr>
      <dsp:spPr>
        <a:xfrm>
          <a:off x="2805910" y="1067781"/>
          <a:ext cx="350829" cy="3508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2805910" y="1067781"/>
        <a:ext cx="350829" cy="350829"/>
      </dsp:txXfrm>
    </dsp:sp>
    <dsp:sp modelId="{46ACD893-A5A2-4234-B6A0-B31467C0756A}">
      <dsp:nvSpPr>
        <dsp:cNvPr id="0" name=""/>
        <dsp:cNvSpPr/>
      </dsp:nvSpPr>
      <dsp:spPr>
        <a:xfrm>
          <a:off x="2322757" y="174"/>
          <a:ext cx="1317134" cy="1317134"/>
        </a:xfrm>
        <a:prstGeom prst="circularArrow">
          <a:avLst>
            <a:gd name="adj1" fmla="val 5194"/>
            <a:gd name="adj2" fmla="val 335464"/>
            <a:gd name="adj3" fmla="val 8212846"/>
            <a:gd name="adj4" fmla="val 6447941"/>
            <a:gd name="adj5" fmla="val 606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FB0DD9EA-6E04-42A2-B891-CE2A8A8E5B12}">
      <dsp:nvSpPr>
        <dsp:cNvPr id="0" name=""/>
        <dsp:cNvSpPr/>
      </dsp:nvSpPr>
      <dsp:spPr>
        <a:xfrm>
          <a:off x="2250060" y="663933"/>
          <a:ext cx="350829" cy="3508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2250060" y="663933"/>
        <a:ext cx="350829" cy="350829"/>
      </dsp:txXfrm>
    </dsp:sp>
    <dsp:sp modelId="{81780FEE-64A6-4975-93DD-40CCB9978ED0}">
      <dsp:nvSpPr>
        <dsp:cNvPr id="0" name=""/>
        <dsp:cNvSpPr/>
      </dsp:nvSpPr>
      <dsp:spPr>
        <a:xfrm>
          <a:off x="2322757" y="174"/>
          <a:ext cx="1317134" cy="1317134"/>
        </a:xfrm>
        <a:prstGeom prst="circularArrow">
          <a:avLst>
            <a:gd name="adj1" fmla="val 5194"/>
            <a:gd name="adj2" fmla="val 335464"/>
            <a:gd name="adj3" fmla="val 12299902"/>
            <a:gd name="adj4" fmla="val 10769463"/>
            <a:gd name="adj5" fmla="val 606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66FC053-4695-4216-8E1F-14AB4E2E9A12}">
      <dsp:nvSpPr>
        <dsp:cNvPr id="0" name=""/>
        <dsp:cNvSpPr/>
      </dsp:nvSpPr>
      <dsp:spPr>
        <a:xfrm>
          <a:off x="2462376" y="10493"/>
          <a:ext cx="350829" cy="35082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2462376" y="10493"/>
        <a:ext cx="350829" cy="350829"/>
      </dsp:txXfrm>
    </dsp:sp>
    <dsp:sp modelId="{C86B3E9B-6FA2-4BC3-B01A-8ABA52767DC8}">
      <dsp:nvSpPr>
        <dsp:cNvPr id="0" name=""/>
        <dsp:cNvSpPr/>
      </dsp:nvSpPr>
      <dsp:spPr>
        <a:xfrm>
          <a:off x="2322757" y="174"/>
          <a:ext cx="1317134" cy="1317134"/>
        </a:xfrm>
        <a:prstGeom prst="circularArrow">
          <a:avLst>
            <a:gd name="adj1" fmla="val 5194"/>
            <a:gd name="adj2" fmla="val 335464"/>
            <a:gd name="adj3" fmla="val 16867579"/>
            <a:gd name="adj4" fmla="val 15196958"/>
            <a:gd name="adj5" fmla="val 606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#1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5AFB7ED2C4E240B15201788D5DB308" ma:contentTypeVersion="3" ma:contentTypeDescription="Umožňuje vytvoriť nový dokument." ma:contentTypeScope="" ma:versionID="5650f3fb6777f71e8565d221c86e0399">
  <xsd:schema xmlns:xsd="http://www.w3.org/2001/XMLSchema" xmlns:xs="http://www.w3.org/2001/XMLSchema" xmlns:p="http://schemas.microsoft.com/office/2006/metadata/properties" xmlns:ns2="1408e4c5-4914-4bbe-9feb-926502277b23" targetNamespace="http://schemas.microsoft.com/office/2006/metadata/properties" ma:root="true" ma:fieldsID="8fb00bd0eaa871e74d04cf301ad6d885" ns2:_="">
    <xsd:import namespace="1408e4c5-4914-4bbe-9feb-926502277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8e4c5-4914-4bbe-9feb-926502277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4E42A2-396C-4164-BAF5-59D54E2FD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8e4c5-4914-4bbe-9feb-926502277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53E946-6674-4190-B521-A6E415E31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FA37B-5D9A-4BB6-80C5-6F1CF7B82C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61E2A4-38CC-47EA-BD82-78C4D1A786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TemplateCEFE2018-1</Template>
  <TotalTime>1</TotalTime>
  <Pages>3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 TITLE HERE CEFE 2017</dc:title>
  <dc:subject/>
  <dc:creator>Martin Vejačka</dc:creator>
  <cp:keywords/>
  <cp:lastModifiedBy>Iveta Korobaničová</cp:lastModifiedBy>
  <cp:revision>2</cp:revision>
  <cp:lastPrinted>2005-03-24T09:10:00Z</cp:lastPrinted>
  <dcterms:created xsi:type="dcterms:W3CDTF">2026-10-26T17:57:00Z</dcterms:created>
  <dcterms:modified xsi:type="dcterms:W3CDTF">2026-10-26T17:57:00Z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91b0a60c-5918-4869-a15f-7b49e6eb7228</vt:lpwstr>
  </property>
  <property fmtid="{D5CDD505-2E9C-101B-9397-08002B2CF9AE}" pid="3" name="ContentTypeId">
    <vt:lpwstr>0x0101009B5AFB7ED2C4E240B15201788D5DB308</vt:lpwstr>
  </property>
</Properties>
</file>